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411"/>
        <w:tblW w:w="106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4680"/>
        <w:gridCol w:w="1440"/>
        <w:gridCol w:w="2122"/>
      </w:tblGrid>
      <w:tr w:rsidR="003F7015" w:rsidRPr="00534202" w:rsidTr="00936F30">
        <w:trPr>
          <w:trHeight w:val="169"/>
        </w:trPr>
        <w:tc>
          <w:tcPr>
            <w:tcW w:w="2448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3F7015" w:rsidRPr="00052FF6" w:rsidRDefault="003F7015" w:rsidP="009153B2">
            <w:pPr>
              <w:pStyle w:val="Style33"/>
              <w:widowControl/>
              <w:spacing w:before="120"/>
              <w:jc w:val="center"/>
              <w:rPr>
                <w:rStyle w:val="FontStyle56"/>
                <w:rFonts w:cs="Arial"/>
                <w:bCs/>
                <w:sz w:val="18"/>
                <w:szCs w:val="18"/>
                <w:lang w:eastAsia="pl-PL"/>
              </w:rPr>
            </w:pPr>
            <w:r w:rsidRPr="00052FF6">
              <w:rPr>
                <w:rStyle w:val="FontStyle56"/>
                <w:rFonts w:cs="Arial"/>
                <w:bCs/>
                <w:sz w:val="18"/>
                <w:szCs w:val="18"/>
                <w:lang w:eastAsia="pl-PL"/>
              </w:rPr>
              <w:t>Номер справи</w:t>
            </w:r>
            <w:r>
              <w:rPr>
                <w:rStyle w:val="FontStyle56"/>
                <w:rFonts w:cs="Arial"/>
                <w:bCs/>
                <w:sz w:val="18"/>
                <w:szCs w:val="18"/>
                <w:lang w:eastAsia="pl-PL"/>
              </w:rPr>
              <w:t>:</w:t>
            </w:r>
          </w:p>
          <w:p w:rsidR="003F7015" w:rsidRDefault="003F7015" w:rsidP="009153B2">
            <w:pPr>
              <w:pStyle w:val="Style33"/>
              <w:widowControl/>
              <w:jc w:val="center"/>
              <w:rPr>
                <w:rStyle w:val="FontStyle56"/>
                <w:rFonts w:cs="Arial"/>
                <w:bCs/>
                <w:sz w:val="18"/>
                <w:szCs w:val="18"/>
                <w:lang w:eastAsia="pl-PL"/>
              </w:rPr>
            </w:pPr>
          </w:p>
          <w:p w:rsidR="003F7015" w:rsidRDefault="003F7015" w:rsidP="009153B2">
            <w:pPr>
              <w:pStyle w:val="Style33"/>
              <w:widowControl/>
              <w:jc w:val="center"/>
              <w:rPr>
                <w:rStyle w:val="FontStyle56"/>
                <w:rFonts w:cs="Arial"/>
                <w:bCs/>
                <w:sz w:val="18"/>
                <w:szCs w:val="18"/>
                <w:lang w:eastAsia="pl-PL"/>
              </w:rPr>
            </w:pPr>
          </w:p>
          <w:p w:rsidR="003F7015" w:rsidRDefault="003F7015" w:rsidP="009153B2">
            <w:pPr>
              <w:pStyle w:val="Style33"/>
              <w:widowControl/>
              <w:jc w:val="center"/>
              <w:rPr>
                <w:rStyle w:val="FontStyle56"/>
                <w:rFonts w:cs="Arial"/>
                <w:bCs/>
                <w:sz w:val="18"/>
                <w:szCs w:val="18"/>
                <w:lang w:eastAsia="pl-PL"/>
              </w:rPr>
            </w:pPr>
            <w:r>
              <w:rPr>
                <w:rStyle w:val="FontStyle56"/>
                <w:rFonts w:cs="Arial"/>
                <w:bCs/>
                <w:sz w:val="18"/>
                <w:szCs w:val="18"/>
                <w:lang w:eastAsia="pl-PL"/>
              </w:rPr>
              <w:t>______________________</w:t>
            </w:r>
          </w:p>
          <w:p w:rsidR="003F7015" w:rsidRPr="00052FF6" w:rsidRDefault="003F7015" w:rsidP="009153B2">
            <w:pPr>
              <w:pStyle w:val="Style33"/>
              <w:widowControl/>
              <w:jc w:val="center"/>
              <w:rPr>
                <w:rStyle w:val="FontStyle56"/>
                <w:rFonts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7015" w:rsidRPr="00936F30" w:rsidRDefault="003F7015" w:rsidP="00936F3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  </w:t>
            </w:r>
            <w:r w:rsidRPr="00936F30">
              <w:rPr>
                <w:rFonts w:ascii="Arial" w:hAnsi="Arial" w:cs="Arial"/>
                <w:b/>
                <w:sz w:val="23"/>
                <w:szCs w:val="23"/>
              </w:rPr>
              <w:t>ООВ ТОВ «МІЖРЕГІОНАЛЬНИЙ ЕТЦ»</w:t>
            </w:r>
          </w:p>
          <w:p w:rsidR="003F7015" w:rsidRDefault="003F7015" w:rsidP="00915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64C0">
              <w:rPr>
                <w:rFonts w:ascii="Arial" w:hAnsi="Arial" w:cs="Arial"/>
                <w:sz w:val="18"/>
                <w:szCs w:val="18"/>
              </w:rPr>
              <w:t>ВУЛИЦЯ ОЛЕСЯ ГОНЧАРА, будинок 52, офіс 11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3F7015" w:rsidRDefault="003F7015" w:rsidP="00915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01054, місто Київ</w:t>
            </w:r>
          </w:p>
          <w:p w:rsidR="003F7015" w:rsidRPr="00534202" w:rsidRDefault="003F7015" w:rsidP="00915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202">
              <w:rPr>
                <w:rFonts w:ascii="Arial" w:hAnsi="Arial" w:cs="Arial"/>
                <w:sz w:val="18"/>
                <w:szCs w:val="18"/>
              </w:rPr>
              <w:t>тел. +</w:t>
            </w:r>
            <w:r w:rsidRPr="00936F30">
              <w:rPr>
                <w:rFonts w:ascii="Arial" w:hAnsi="Arial" w:cs="Arial"/>
                <w:sz w:val="18"/>
                <w:szCs w:val="18"/>
              </w:rPr>
              <w:t>38(067) 445-57-55</w:t>
            </w:r>
          </w:p>
          <w:p w:rsidR="003F7015" w:rsidRPr="00534202" w:rsidRDefault="003F7015" w:rsidP="00915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202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 w:rsidRPr="006A64C0">
              <w:rPr>
                <w:sz w:val="28"/>
              </w:rPr>
              <w:t xml:space="preserve"> </w:t>
            </w:r>
            <w:r w:rsidRPr="006A64C0">
              <w:rPr>
                <w:rFonts w:ascii="Arial" w:hAnsi="Arial" w:cs="Arial"/>
                <w:sz w:val="18"/>
                <w:szCs w:val="18"/>
              </w:rPr>
              <w:t>metc.kiev@gmail.com</w:t>
            </w:r>
            <w:r w:rsidRPr="00534202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3562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3F3F3"/>
          </w:tcPr>
          <w:p w:rsidR="003F7015" w:rsidRPr="00534202" w:rsidRDefault="003F7015" w:rsidP="009153B2">
            <w:pPr>
              <w:pStyle w:val="Style33"/>
              <w:widowControl/>
              <w:jc w:val="center"/>
              <w:rPr>
                <w:rStyle w:val="FontStyle56"/>
                <w:rFonts w:cs="Arial"/>
                <w:b w:val="0"/>
                <w:sz w:val="18"/>
                <w:szCs w:val="18"/>
                <w:lang w:eastAsia="pl-PL"/>
              </w:rPr>
            </w:pPr>
            <w:r w:rsidRPr="00534202">
              <w:rPr>
                <w:rStyle w:val="FontStyle56"/>
                <w:rFonts w:cs="Arial"/>
                <w:bCs/>
                <w:sz w:val="18"/>
                <w:szCs w:val="18"/>
                <w:lang w:eastAsia="pl-PL"/>
              </w:rPr>
              <w:t xml:space="preserve">Реєстрація заявки </w:t>
            </w:r>
            <w:r>
              <w:rPr>
                <w:rStyle w:val="FontStyle56"/>
                <w:rFonts w:cs="Arial"/>
                <w:bCs/>
                <w:sz w:val="18"/>
                <w:szCs w:val="18"/>
                <w:lang w:eastAsia="pl-PL"/>
              </w:rPr>
              <w:t xml:space="preserve">                              </w:t>
            </w:r>
            <w:r w:rsidRPr="00CA5871">
              <w:rPr>
                <w:rStyle w:val="FontStyle56"/>
                <w:rFonts w:cs="Arial"/>
                <w:b w:val="0"/>
                <w:sz w:val="14"/>
                <w:szCs w:val="14"/>
                <w:lang w:eastAsia="pl-PL"/>
              </w:rPr>
              <w:t>(</w:t>
            </w:r>
            <w:r w:rsidRPr="00071FE6">
              <w:rPr>
                <w:rStyle w:val="FontStyle56"/>
                <w:rFonts w:cs="Arial"/>
                <w:b w:val="0"/>
                <w:color w:val="943634"/>
                <w:sz w:val="14"/>
                <w:szCs w:val="14"/>
                <w:lang w:eastAsia="pl-PL"/>
              </w:rPr>
              <w:t xml:space="preserve">заповнює ООВ </w:t>
            </w:r>
            <w:r>
              <w:rPr>
                <w:rStyle w:val="FontStyle56"/>
                <w:rFonts w:cs="Arial"/>
                <w:b w:val="0"/>
                <w:color w:val="943634"/>
                <w:sz w:val="14"/>
                <w:szCs w:val="14"/>
                <w:lang w:eastAsia="pl-PL"/>
              </w:rPr>
              <w:t>ТОВ «МІЖРЕГІОНАЛЬНИЙ ЕТЦ</w:t>
            </w:r>
            <w:r w:rsidRPr="00071FE6">
              <w:rPr>
                <w:rStyle w:val="FontStyle56"/>
                <w:rFonts w:cs="Arial"/>
                <w:b w:val="0"/>
                <w:color w:val="943634"/>
                <w:sz w:val="14"/>
                <w:szCs w:val="14"/>
                <w:lang w:eastAsia="pl-PL"/>
              </w:rPr>
              <w:t>»</w:t>
            </w:r>
            <w:r w:rsidRPr="00CA5871">
              <w:rPr>
                <w:rStyle w:val="FontStyle56"/>
                <w:rFonts w:cs="Arial"/>
                <w:b w:val="0"/>
                <w:sz w:val="14"/>
                <w:szCs w:val="14"/>
                <w:lang w:eastAsia="pl-PL"/>
              </w:rPr>
              <w:t>)</w:t>
            </w:r>
          </w:p>
        </w:tc>
      </w:tr>
      <w:tr w:rsidR="003F7015" w:rsidRPr="00534202" w:rsidTr="00936F30">
        <w:trPr>
          <w:trHeight w:val="305"/>
        </w:trPr>
        <w:tc>
          <w:tcPr>
            <w:tcW w:w="2448" w:type="dxa"/>
            <w:vMerge/>
            <w:tcBorders>
              <w:right w:val="double" w:sz="4" w:space="0" w:color="auto"/>
            </w:tcBorders>
          </w:tcPr>
          <w:p w:rsidR="003F7015" w:rsidRPr="00534202" w:rsidRDefault="003F7015" w:rsidP="009153B2">
            <w:pPr>
              <w:rPr>
                <w:rFonts w:ascii="Arial" w:hAnsi="Arial" w:cs="Arial"/>
                <w:b/>
              </w:rPr>
            </w:pPr>
          </w:p>
        </w:tc>
        <w:tc>
          <w:tcPr>
            <w:tcW w:w="46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7015" w:rsidRPr="00534202" w:rsidRDefault="003F7015" w:rsidP="009153B2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3F7015" w:rsidRPr="00534202" w:rsidRDefault="003F7015" w:rsidP="009153B2">
            <w:pPr>
              <w:pStyle w:val="Style33"/>
              <w:widowControl/>
              <w:jc w:val="center"/>
              <w:rPr>
                <w:rStyle w:val="FontStyle56"/>
                <w:rFonts w:cs="Arial"/>
                <w:b w:val="0"/>
                <w:sz w:val="16"/>
                <w:szCs w:val="16"/>
                <w:lang w:eastAsia="pl-PL"/>
              </w:rPr>
            </w:pPr>
            <w:r w:rsidRPr="00534202">
              <w:rPr>
                <w:rStyle w:val="FontStyle56"/>
                <w:rFonts w:cs="Arial"/>
                <w:b w:val="0"/>
                <w:sz w:val="16"/>
                <w:szCs w:val="16"/>
                <w:lang w:eastAsia="pl-PL"/>
              </w:rPr>
              <w:t>№ заявки</w:t>
            </w:r>
            <w:r>
              <w:rPr>
                <w:rStyle w:val="FontStyle56"/>
                <w:rFonts w:cs="Arial"/>
                <w:b w:val="0"/>
                <w:sz w:val="16"/>
                <w:szCs w:val="16"/>
                <w:lang w:eastAsia="pl-PL"/>
              </w:rPr>
              <w:t xml:space="preserve">    </w:t>
            </w:r>
          </w:p>
        </w:tc>
        <w:tc>
          <w:tcPr>
            <w:tcW w:w="2122" w:type="dxa"/>
            <w:shd w:val="clear" w:color="auto" w:fill="F3F3F3"/>
            <w:vAlign w:val="bottom"/>
          </w:tcPr>
          <w:p w:rsidR="003F7015" w:rsidRPr="00534202" w:rsidRDefault="003F7015" w:rsidP="00915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015" w:rsidRPr="00534202" w:rsidTr="00936F30">
        <w:trPr>
          <w:trHeight w:val="343"/>
        </w:trPr>
        <w:tc>
          <w:tcPr>
            <w:tcW w:w="2448" w:type="dxa"/>
            <w:vMerge/>
            <w:tcBorders>
              <w:right w:val="double" w:sz="4" w:space="0" w:color="auto"/>
            </w:tcBorders>
          </w:tcPr>
          <w:p w:rsidR="003F7015" w:rsidRPr="00534202" w:rsidRDefault="003F7015" w:rsidP="009153B2">
            <w:pPr>
              <w:rPr>
                <w:rFonts w:ascii="Arial" w:hAnsi="Arial" w:cs="Arial"/>
                <w:b/>
              </w:rPr>
            </w:pPr>
          </w:p>
        </w:tc>
        <w:tc>
          <w:tcPr>
            <w:tcW w:w="46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7015" w:rsidRPr="00534202" w:rsidRDefault="003F7015" w:rsidP="009153B2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3F7015" w:rsidRPr="00534202" w:rsidRDefault="003F7015" w:rsidP="009153B2">
            <w:pPr>
              <w:pStyle w:val="Style33"/>
              <w:widowControl/>
              <w:jc w:val="center"/>
              <w:rPr>
                <w:rStyle w:val="FontStyle56"/>
                <w:rFonts w:cs="Arial"/>
                <w:b w:val="0"/>
                <w:sz w:val="16"/>
                <w:szCs w:val="16"/>
                <w:lang w:eastAsia="pl-PL"/>
              </w:rPr>
            </w:pPr>
            <w:r w:rsidRPr="00534202">
              <w:rPr>
                <w:rStyle w:val="FontStyle56"/>
                <w:rFonts w:cs="Arial"/>
                <w:b w:val="0"/>
                <w:sz w:val="16"/>
                <w:szCs w:val="16"/>
                <w:lang w:eastAsia="pl-PL"/>
              </w:rPr>
              <w:t xml:space="preserve">Дата реєстрації </w:t>
            </w:r>
          </w:p>
        </w:tc>
        <w:tc>
          <w:tcPr>
            <w:tcW w:w="2122" w:type="dxa"/>
            <w:shd w:val="clear" w:color="auto" w:fill="F3F3F3"/>
            <w:vAlign w:val="center"/>
          </w:tcPr>
          <w:p w:rsidR="003F7015" w:rsidRPr="00534202" w:rsidRDefault="003F7015" w:rsidP="009153B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3F7015" w:rsidRPr="00534202" w:rsidTr="00936F30">
        <w:trPr>
          <w:trHeight w:val="367"/>
        </w:trPr>
        <w:tc>
          <w:tcPr>
            <w:tcW w:w="2448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F7015" w:rsidRPr="00534202" w:rsidRDefault="003F7015" w:rsidP="009153B2">
            <w:pPr>
              <w:rPr>
                <w:rFonts w:ascii="Arial" w:hAnsi="Arial" w:cs="Arial"/>
                <w:b/>
              </w:rPr>
            </w:pPr>
          </w:p>
        </w:tc>
        <w:tc>
          <w:tcPr>
            <w:tcW w:w="46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7015" w:rsidRPr="00534202" w:rsidRDefault="003F7015" w:rsidP="009153B2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3F7015" w:rsidRPr="00534202" w:rsidRDefault="003F7015" w:rsidP="009153B2">
            <w:pPr>
              <w:pStyle w:val="Style33"/>
              <w:widowControl/>
              <w:jc w:val="center"/>
              <w:rPr>
                <w:rStyle w:val="FontStyle56"/>
                <w:rFonts w:cs="Arial"/>
                <w:b w:val="0"/>
                <w:sz w:val="16"/>
                <w:szCs w:val="16"/>
                <w:lang w:eastAsia="pl-PL"/>
              </w:rPr>
            </w:pPr>
            <w:r w:rsidRPr="00534202">
              <w:rPr>
                <w:rStyle w:val="FontStyle56"/>
                <w:rFonts w:cs="Arial"/>
                <w:b w:val="0"/>
                <w:sz w:val="16"/>
                <w:szCs w:val="16"/>
                <w:lang w:eastAsia="pl-PL"/>
              </w:rPr>
              <w:t xml:space="preserve">Підпис </w:t>
            </w:r>
          </w:p>
        </w:tc>
        <w:tc>
          <w:tcPr>
            <w:tcW w:w="2122" w:type="dxa"/>
            <w:tcBorders>
              <w:bottom w:val="double" w:sz="4" w:space="0" w:color="auto"/>
            </w:tcBorders>
            <w:shd w:val="clear" w:color="auto" w:fill="F3F3F3"/>
            <w:vAlign w:val="center"/>
          </w:tcPr>
          <w:p w:rsidR="003F7015" w:rsidRPr="00534202" w:rsidRDefault="003F7015" w:rsidP="009153B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3F7015" w:rsidRDefault="003F7015" w:rsidP="00B33B70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534202">
        <w:rPr>
          <w:rFonts w:ascii="Arial" w:hAnsi="Arial" w:cs="Arial"/>
          <w:b/>
          <w:sz w:val="28"/>
          <w:szCs w:val="28"/>
        </w:rPr>
        <w:t>ЗАЯВКА</w:t>
      </w:r>
    </w:p>
    <w:tbl>
      <w:tblPr>
        <w:tblW w:w="508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8"/>
        <w:gridCol w:w="124"/>
        <w:gridCol w:w="385"/>
        <w:gridCol w:w="2353"/>
        <w:gridCol w:w="114"/>
        <w:gridCol w:w="313"/>
        <w:gridCol w:w="696"/>
        <w:gridCol w:w="1774"/>
        <w:gridCol w:w="389"/>
        <w:gridCol w:w="2393"/>
      </w:tblGrid>
      <w:tr w:rsidR="003F7015" w:rsidRPr="00534202" w:rsidTr="00EB7235">
        <w:trPr>
          <w:trHeight w:val="222"/>
          <w:jc w:val="center"/>
        </w:trPr>
        <w:tc>
          <w:tcPr>
            <w:tcW w:w="10939" w:type="dxa"/>
            <w:gridSpan w:val="10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F7015" w:rsidRPr="00E33820" w:rsidRDefault="003F7015" w:rsidP="00B33B70">
            <w:pPr>
              <w:pStyle w:val="Heading1"/>
              <w:numPr>
                <w:ilvl w:val="0"/>
                <w:numId w:val="0"/>
              </w:numPr>
              <w:spacing w:before="120"/>
              <w:ind w:left="-45"/>
              <w:rPr>
                <w:rFonts w:cs="Arial"/>
                <w:lang w:val="uk-UA"/>
              </w:rPr>
            </w:pPr>
            <w:r w:rsidRPr="00E33820">
              <w:rPr>
                <w:rFonts w:cs="Arial"/>
                <w:sz w:val="24"/>
                <w:szCs w:val="24"/>
                <w:lang w:val="uk-UA"/>
              </w:rPr>
              <w:t>І.</w:t>
            </w:r>
            <w:r w:rsidRPr="00E33820">
              <w:rPr>
                <w:rFonts w:cs="Arial"/>
                <w:lang w:val="uk-UA"/>
              </w:rPr>
              <w:t xml:space="preserve"> </w:t>
            </w:r>
            <w:r w:rsidRPr="00E33820">
              <w:rPr>
                <w:rFonts w:cs="Arial"/>
                <w:sz w:val="24"/>
                <w:szCs w:val="24"/>
                <w:lang w:val="uk-UA"/>
              </w:rPr>
              <w:t>ВІДОМОСТІ ЗАЯВКИ</w:t>
            </w:r>
          </w:p>
        </w:tc>
      </w:tr>
      <w:tr w:rsidR="003F7015" w:rsidRPr="00534202" w:rsidTr="00EB7235">
        <w:trPr>
          <w:trHeight w:val="371"/>
          <w:jc w:val="center"/>
        </w:trPr>
        <w:tc>
          <w:tcPr>
            <w:tcW w:w="10939" w:type="dxa"/>
            <w:gridSpan w:val="10"/>
            <w:shd w:val="clear" w:color="auto" w:fill="F1F5F9"/>
            <w:vAlign w:val="center"/>
          </w:tcPr>
          <w:p w:rsidR="003F7015" w:rsidRPr="006042D3" w:rsidRDefault="003F7015" w:rsidP="00B33B70">
            <w:pPr>
              <w:pStyle w:val="ListParagraph"/>
              <w:numPr>
                <w:ilvl w:val="0"/>
                <w:numId w:val="36"/>
              </w:numPr>
              <w:spacing w:before="120" w:after="120" w:line="276" w:lineRule="auto"/>
              <w:ind w:left="714" w:hanging="357"/>
              <w:rPr>
                <w:rFonts w:ascii="Arial" w:hAnsi="Arial" w:cs="Arial"/>
                <w:b/>
              </w:rPr>
            </w:pPr>
            <w:r w:rsidRPr="006042D3">
              <w:rPr>
                <w:rFonts w:ascii="Arial" w:hAnsi="Arial" w:cs="Arial"/>
                <w:b/>
                <w:sz w:val="22"/>
                <w:szCs w:val="22"/>
              </w:rPr>
              <w:t>Підтвердження відповідності вимогам :</w:t>
            </w:r>
          </w:p>
        </w:tc>
      </w:tr>
      <w:tr w:rsidR="003F7015" w:rsidRPr="00534202" w:rsidTr="00EB7235">
        <w:trPr>
          <w:trHeight w:val="79"/>
          <w:jc w:val="center"/>
        </w:trPr>
        <w:tc>
          <w:tcPr>
            <w:tcW w:w="10939" w:type="dxa"/>
            <w:gridSpan w:val="10"/>
            <w:tcBorders>
              <w:bottom w:val="nil"/>
            </w:tcBorders>
            <w:shd w:val="clear" w:color="auto" w:fill="F1F5F9"/>
            <w:vAlign w:val="center"/>
          </w:tcPr>
          <w:p w:rsidR="003F7015" w:rsidRPr="009C2336" w:rsidRDefault="003F7015" w:rsidP="00424851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426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B05946">
              <w:rPr>
                <w:rFonts w:ascii="Arial" w:hAnsi="Arial" w:cs="Arial"/>
                <w:b/>
                <w:color w:val="C00000"/>
                <w:sz w:val="18"/>
                <w:szCs w:val="18"/>
              </w:rPr>
              <w:t>ТР ліфтів і компонентів безпеки для ліфтів</w:t>
            </w:r>
            <w:r w:rsidRPr="009C233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211CB">
              <w:rPr>
                <w:rFonts w:ascii="Arial" w:hAnsi="Arial" w:cs="Arial"/>
                <w:sz w:val="18"/>
                <w:szCs w:val="18"/>
              </w:rPr>
              <w:t>(</w:t>
            </w:r>
            <w:r w:rsidRPr="007211CB">
              <w:rPr>
                <w:rFonts w:ascii="Arial" w:hAnsi="Arial" w:cs="Arial"/>
                <w:i/>
                <w:sz w:val="18"/>
                <w:szCs w:val="18"/>
              </w:rPr>
              <w:t>Постанова КМУ від 21.06.2017року № 438</w:t>
            </w:r>
            <w:r w:rsidRPr="007211C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3F7015" w:rsidRPr="00534202" w:rsidTr="00EB7235">
        <w:trPr>
          <w:trHeight w:val="362"/>
          <w:jc w:val="center"/>
        </w:trPr>
        <w:tc>
          <w:tcPr>
            <w:tcW w:w="2907" w:type="dxa"/>
            <w:gridSpan w:val="3"/>
            <w:tcBorders>
              <w:top w:val="nil"/>
              <w:bottom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9C233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Модуль </w:t>
            </w:r>
            <w:r w:rsidRPr="00965988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9C233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Модуль </w:t>
            </w:r>
            <w:r w:rsidRPr="0096598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9C233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342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2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4202">
              <w:rPr>
                <w:rFonts w:ascii="Arial" w:hAnsi="Arial" w:cs="Arial"/>
                <w:sz w:val="18"/>
                <w:szCs w:val="18"/>
              </w:rPr>
            </w:r>
            <w:r w:rsidRPr="0053420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Модуль </w:t>
            </w:r>
            <w:r w:rsidRPr="00965988">
              <w:rPr>
                <w:rFonts w:ascii="Arial" w:hAnsi="Arial" w:cs="Arial"/>
                <w:sz w:val="18"/>
                <w:szCs w:val="18"/>
              </w:rPr>
              <w:t>С2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</w:tcBorders>
            <w:shd w:val="clear" w:color="auto" w:fill="F1F5F9"/>
            <w:vAlign w:val="center"/>
          </w:tcPr>
          <w:p w:rsidR="003F7015" w:rsidRPr="00534202" w:rsidRDefault="003F7015" w:rsidP="009C233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F7015" w:rsidRPr="00534202" w:rsidTr="00EB7235">
        <w:trPr>
          <w:trHeight w:val="362"/>
          <w:jc w:val="center"/>
        </w:trPr>
        <w:tc>
          <w:tcPr>
            <w:tcW w:w="2907" w:type="dxa"/>
            <w:gridSpan w:val="3"/>
            <w:tcBorders>
              <w:top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9C233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342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2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4202">
              <w:rPr>
                <w:rFonts w:ascii="Arial" w:hAnsi="Arial" w:cs="Arial"/>
                <w:sz w:val="18"/>
                <w:szCs w:val="18"/>
              </w:rPr>
            </w:r>
            <w:r w:rsidRPr="0053420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Модуль </w:t>
            </w:r>
            <w:r w:rsidRPr="00965988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3476" w:type="dxa"/>
            <w:gridSpan w:val="4"/>
            <w:tcBorders>
              <w:top w:val="nil"/>
              <w:left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9C233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Модуль </w:t>
            </w:r>
            <w:r w:rsidRPr="00965988">
              <w:rPr>
                <w:rFonts w:ascii="Arial" w:hAnsi="Arial" w:cs="Arial"/>
                <w:sz w:val="18"/>
                <w:szCs w:val="18"/>
              </w:rPr>
              <w:t>H1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151B8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342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2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4202">
              <w:rPr>
                <w:rFonts w:ascii="Arial" w:hAnsi="Arial" w:cs="Arial"/>
                <w:sz w:val="18"/>
                <w:szCs w:val="18"/>
              </w:rPr>
            </w:r>
            <w:r w:rsidRPr="0053420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36FB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Модуль </w:t>
            </w:r>
            <w:r w:rsidRPr="0096598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393" w:type="dxa"/>
            <w:tcBorders>
              <w:top w:val="nil"/>
              <w:left w:val="nil"/>
            </w:tcBorders>
            <w:shd w:val="clear" w:color="auto" w:fill="F1F5F9"/>
            <w:vAlign w:val="center"/>
          </w:tcPr>
          <w:p w:rsidR="003F7015" w:rsidRPr="00534202" w:rsidRDefault="003F7015" w:rsidP="009C233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F7015" w:rsidRPr="00534202" w:rsidTr="00DC2BFC">
        <w:trPr>
          <w:trHeight w:val="266"/>
          <w:jc w:val="center"/>
        </w:trPr>
        <w:tc>
          <w:tcPr>
            <w:tcW w:w="10939" w:type="dxa"/>
            <w:gridSpan w:val="10"/>
            <w:tcBorders>
              <w:bottom w:val="nil"/>
            </w:tcBorders>
            <w:shd w:val="clear" w:color="auto" w:fill="F1F5F9"/>
            <w:vAlign w:val="center"/>
          </w:tcPr>
          <w:p w:rsidR="003F7015" w:rsidRPr="00780D43" w:rsidRDefault="003F7015" w:rsidP="00780D43">
            <w:pPr>
              <w:pStyle w:val="ListParagraph"/>
              <w:numPr>
                <w:ilvl w:val="0"/>
                <w:numId w:val="33"/>
              </w:numPr>
              <w:spacing w:before="80" w:after="80"/>
              <w:ind w:left="426" w:hanging="284"/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  <w:r w:rsidRPr="00B05946">
              <w:rPr>
                <w:rFonts w:ascii="Arial" w:hAnsi="Arial" w:cs="Arial"/>
                <w:b/>
                <w:color w:val="C00000"/>
                <w:spacing w:val="-4"/>
                <w:sz w:val="18"/>
                <w:szCs w:val="18"/>
              </w:rPr>
              <w:t>ТР простих посудин високого тиску</w:t>
            </w:r>
            <w:r w:rsidRPr="00780D43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 w:rsidRPr="007211CB">
              <w:rPr>
                <w:rFonts w:ascii="Arial" w:hAnsi="Arial" w:cs="Arial"/>
                <w:spacing w:val="-4"/>
                <w:sz w:val="18"/>
                <w:szCs w:val="18"/>
              </w:rPr>
              <w:t>(Постанова КМУ від 28.12.2016року № 1025)</w:t>
            </w:r>
          </w:p>
        </w:tc>
      </w:tr>
      <w:tr w:rsidR="003F7015" w:rsidRPr="00534202" w:rsidTr="00DC2BFC">
        <w:trPr>
          <w:trHeight w:val="1209"/>
          <w:jc w:val="center"/>
        </w:trPr>
        <w:tc>
          <w:tcPr>
            <w:tcW w:w="6383" w:type="dxa"/>
            <w:gridSpan w:val="7"/>
            <w:tcBorders>
              <w:top w:val="nil"/>
              <w:right w:val="nil"/>
            </w:tcBorders>
            <w:shd w:val="clear" w:color="auto" w:fill="F1F5F9"/>
            <w:vAlign w:val="center"/>
          </w:tcPr>
          <w:p w:rsidR="003F7015" w:rsidRDefault="003F7015" w:rsidP="00860092">
            <w:pPr>
              <w:spacing w:before="80" w:after="8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342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2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4202">
              <w:rPr>
                <w:rFonts w:ascii="Arial" w:hAnsi="Arial" w:cs="Arial"/>
                <w:sz w:val="18"/>
                <w:szCs w:val="18"/>
              </w:rPr>
            </w:r>
            <w:r w:rsidRPr="0053420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Модуль В:</w:t>
            </w:r>
          </w:p>
          <w:p w:rsidR="003F7015" w:rsidRPr="00DC2BFC" w:rsidRDefault="003F7015" w:rsidP="004A7489">
            <w:pPr>
              <w:spacing w:before="80" w:after="80"/>
              <w:ind w:firstLine="269"/>
              <w:rPr>
                <w:rFonts w:ascii="Arial" w:hAnsi="Arial" w:cs="Arial"/>
                <w:sz w:val="14"/>
                <w:szCs w:val="14"/>
                <w:lang w:val="ru-RU"/>
              </w:rPr>
            </w:pPr>
            <w:r w:rsidRPr="00DC2BFC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BFC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DC2BFC">
              <w:rPr>
                <w:rFonts w:ascii="Arial" w:hAnsi="Arial" w:cs="Arial"/>
                <w:sz w:val="14"/>
                <w:szCs w:val="14"/>
              </w:rPr>
            </w:r>
            <w:r w:rsidRPr="00DC2BFC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DC2BF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C2BFC">
              <w:rPr>
                <w:rFonts w:ascii="Arial" w:hAnsi="Arial" w:cs="Arial"/>
                <w:sz w:val="14"/>
                <w:szCs w:val="14"/>
                <w:lang w:val="ru-RU"/>
              </w:rPr>
              <w:t>– експертиза проекту типу</w:t>
            </w:r>
          </w:p>
          <w:p w:rsidR="003F7015" w:rsidRPr="00DC2BFC" w:rsidRDefault="003F7015" w:rsidP="004A7489">
            <w:pPr>
              <w:spacing w:before="80" w:after="80"/>
              <w:ind w:firstLine="26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C2BFC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BFC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DC2BFC">
              <w:rPr>
                <w:rFonts w:ascii="Arial" w:hAnsi="Arial" w:cs="Arial"/>
                <w:sz w:val="14"/>
                <w:szCs w:val="14"/>
              </w:rPr>
            </w:r>
            <w:r w:rsidRPr="00DC2BFC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DC2BF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C2BFC">
              <w:rPr>
                <w:rFonts w:ascii="Arial" w:hAnsi="Arial" w:cs="Arial"/>
                <w:sz w:val="14"/>
                <w:szCs w:val="14"/>
                <w:lang w:val="ru-RU"/>
              </w:rPr>
              <w:t>– експертиза виготовленого типового зразка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CD15E9">
            <w:r w:rsidRPr="005342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2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4202">
              <w:rPr>
                <w:rFonts w:ascii="Arial" w:hAnsi="Arial" w:cs="Arial"/>
                <w:sz w:val="18"/>
                <w:szCs w:val="18"/>
              </w:rPr>
            </w:r>
            <w:r w:rsidRPr="0053420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Модуль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</w:tcBorders>
            <w:shd w:val="clear" w:color="auto" w:fill="F1F5F9"/>
            <w:vAlign w:val="center"/>
          </w:tcPr>
          <w:p w:rsidR="003F7015" w:rsidRPr="00534202" w:rsidRDefault="003F7015" w:rsidP="00F13CE5">
            <w:r w:rsidRPr="005342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2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4202">
              <w:rPr>
                <w:rFonts w:ascii="Arial" w:hAnsi="Arial" w:cs="Arial"/>
                <w:sz w:val="18"/>
                <w:szCs w:val="18"/>
              </w:rPr>
            </w:r>
            <w:r w:rsidRPr="0053420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Модуль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F7015" w:rsidRPr="00534202" w:rsidTr="00DC2BFC">
        <w:trPr>
          <w:trHeight w:val="72"/>
          <w:jc w:val="center"/>
        </w:trPr>
        <w:tc>
          <w:tcPr>
            <w:tcW w:w="10939" w:type="dxa"/>
            <w:gridSpan w:val="10"/>
            <w:tcBorders>
              <w:top w:val="nil"/>
            </w:tcBorders>
            <w:shd w:val="clear" w:color="auto" w:fill="F1F5F9"/>
            <w:vAlign w:val="center"/>
          </w:tcPr>
          <w:p w:rsidR="003F7015" w:rsidRPr="00504F6E" w:rsidRDefault="003F7015" w:rsidP="00C649C3">
            <w:pPr>
              <w:pStyle w:val="ListParagraph"/>
              <w:numPr>
                <w:ilvl w:val="0"/>
                <w:numId w:val="33"/>
              </w:numPr>
              <w:spacing w:before="80" w:after="80"/>
              <w:ind w:left="426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B05946">
              <w:rPr>
                <w:rFonts w:ascii="Arial" w:hAnsi="Arial" w:cs="Arial"/>
                <w:b/>
                <w:color w:val="C00000"/>
                <w:sz w:val="18"/>
                <w:szCs w:val="18"/>
              </w:rPr>
              <w:t>ТР обладнання, що працює під тиском</w:t>
            </w:r>
            <w:r w:rsidRPr="00B814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211CB">
              <w:rPr>
                <w:rFonts w:ascii="Arial" w:hAnsi="Arial" w:cs="Arial"/>
                <w:sz w:val="18"/>
                <w:szCs w:val="18"/>
              </w:rPr>
              <w:t>(Постанова КМУ від 16.01.2019року № 27)</w:t>
            </w:r>
          </w:p>
          <w:tbl>
            <w:tblPr>
              <w:tblW w:w="10723" w:type="dxa"/>
              <w:tblLook w:val="01E0"/>
            </w:tblPr>
            <w:tblGrid>
              <w:gridCol w:w="2814"/>
              <w:gridCol w:w="3471"/>
              <w:gridCol w:w="2156"/>
              <w:gridCol w:w="2282"/>
            </w:tblGrid>
            <w:tr w:rsidR="003F7015" w:rsidTr="00572A99">
              <w:tc>
                <w:tcPr>
                  <w:tcW w:w="28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0" w:hanging="89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Модуль 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>В</w:t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(експертиза типу – типу виробництва)</w:t>
                  </w:r>
                </w:p>
              </w:tc>
              <w:tc>
                <w:tcPr>
                  <w:tcW w:w="34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Модуль 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2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</w:rPr>
                    <w:t>Модуль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</w:rPr>
                    <w:t xml:space="preserve"> Модуль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H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</w:tr>
            <w:tr w:rsidR="003F7015" w:rsidTr="00572A99">
              <w:tc>
                <w:tcPr>
                  <w:tcW w:w="28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0" w:hanging="103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Модуль 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>В</w:t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(експертиза типу – типу проекту)</w:t>
                  </w:r>
                </w:p>
              </w:tc>
              <w:tc>
                <w:tcPr>
                  <w:tcW w:w="34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Модуль 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>D1</w:t>
                  </w:r>
                </w:p>
              </w:tc>
              <w:tc>
                <w:tcPr>
                  <w:tcW w:w="2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Модуль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F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3F7015" w:rsidTr="00572A99">
              <w:tc>
                <w:tcPr>
                  <w:tcW w:w="28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-75" w:hanging="14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Модуль 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>C2</w:t>
                  </w:r>
                </w:p>
              </w:tc>
              <w:tc>
                <w:tcPr>
                  <w:tcW w:w="34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F7015" w:rsidRPr="00504F6E" w:rsidRDefault="003F7015" w:rsidP="00572A99">
                  <w:pPr>
                    <w:spacing w:after="80"/>
                  </w:pP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Модуль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>Е</w:t>
                  </w:r>
                </w:p>
              </w:tc>
              <w:tc>
                <w:tcPr>
                  <w:tcW w:w="2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72A99">
                    <w:rPr>
                      <w:rFonts w:ascii="Arial" w:hAnsi="Arial" w:cs="Arial"/>
                      <w:sz w:val="16"/>
                      <w:szCs w:val="16"/>
                    </w:rPr>
                    <w:t xml:space="preserve"> Модуль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72A9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G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015" w:rsidRPr="00572A99" w:rsidRDefault="003F7015" w:rsidP="00572A99">
                  <w:pPr>
                    <w:pStyle w:val="ListParagraph"/>
                    <w:spacing w:before="80" w:after="80"/>
                    <w:ind w:left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3F7015" w:rsidRPr="00B814FE" w:rsidRDefault="003F7015" w:rsidP="00504F6E">
            <w:pPr>
              <w:pStyle w:val="ListParagraph"/>
              <w:spacing w:before="80" w:after="80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F7015" w:rsidRPr="00534202" w:rsidTr="00DC2BFC">
        <w:trPr>
          <w:trHeight w:val="72"/>
          <w:jc w:val="center"/>
        </w:trPr>
        <w:tc>
          <w:tcPr>
            <w:tcW w:w="10939" w:type="dxa"/>
            <w:gridSpan w:val="10"/>
            <w:tcBorders>
              <w:bottom w:val="nil"/>
            </w:tcBorders>
            <w:shd w:val="clear" w:color="auto" w:fill="F1F5F9"/>
            <w:vAlign w:val="center"/>
          </w:tcPr>
          <w:p w:rsidR="003F7015" w:rsidRPr="00534202" w:rsidRDefault="003F7015" w:rsidP="0091714B">
            <w:pPr>
              <w:pStyle w:val="ListParagraph"/>
              <w:numPr>
                <w:ilvl w:val="0"/>
                <w:numId w:val="33"/>
              </w:numPr>
              <w:spacing w:before="80" w:after="80"/>
              <w:ind w:left="426" w:hanging="284"/>
            </w:pPr>
            <w:r>
              <w:rPr>
                <w:rFonts w:ascii="Arial" w:hAnsi="Arial" w:cs="Arial"/>
                <w:b/>
                <w:color w:val="C00000"/>
                <w:sz w:val="18"/>
                <w:szCs w:val="18"/>
              </w:rPr>
              <w:t xml:space="preserve">ТР вибухових матеріалів промислового призначення </w:t>
            </w:r>
            <w:r w:rsidRPr="00DC14FB">
              <w:rPr>
                <w:rFonts w:ascii="Arial" w:hAnsi="Arial" w:cs="Arial"/>
                <w:sz w:val="18"/>
                <w:szCs w:val="18"/>
              </w:rPr>
              <w:t>(Постанова КМУ від 03.10.2018 року № 802)</w:t>
            </w:r>
          </w:p>
        </w:tc>
      </w:tr>
      <w:tr w:rsidR="003F7015" w:rsidRPr="00534202" w:rsidTr="00EB7235">
        <w:trPr>
          <w:trHeight w:val="72"/>
          <w:jc w:val="center"/>
        </w:trPr>
        <w:tc>
          <w:tcPr>
            <w:tcW w:w="2907" w:type="dxa"/>
            <w:gridSpan w:val="3"/>
            <w:tcBorders>
              <w:top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91714B">
            <w:pPr>
              <w:spacing w:after="80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5B7D">
              <w:rPr>
                <w:rFonts w:ascii="Arial" w:hAnsi="Arial" w:cs="Arial"/>
                <w:sz w:val="16"/>
                <w:szCs w:val="16"/>
                <w:lang w:val="ru-RU"/>
              </w:rPr>
              <w:t xml:space="preserve">Модуль </w:t>
            </w:r>
            <w:r w:rsidRPr="001D0B9D">
              <w:rPr>
                <w:rFonts w:ascii="Arial" w:hAnsi="Arial" w:cs="Arial"/>
                <w:sz w:val="18"/>
                <w:szCs w:val="18"/>
                <w:lang w:val="ru-RU"/>
              </w:rPr>
              <w:t>В</w:t>
            </w:r>
          </w:p>
          <w:p w:rsidR="003F7015" w:rsidRPr="00534202" w:rsidRDefault="003F7015" w:rsidP="0091714B">
            <w:pPr>
              <w:spacing w:after="80"/>
            </w:pPr>
            <w:r w:rsidRPr="005342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2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4202">
              <w:rPr>
                <w:rFonts w:ascii="Arial" w:hAnsi="Arial" w:cs="Arial"/>
                <w:sz w:val="18"/>
                <w:szCs w:val="18"/>
              </w:rPr>
            </w:r>
            <w:r w:rsidRPr="0053420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Модуль </w:t>
            </w:r>
            <w:r w:rsidRPr="00743932">
              <w:rPr>
                <w:sz w:val="18"/>
                <w:szCs w:val="18"/>
              </w:rPr>
              <w:t>D</w:t>
            </w:r>
          </w:p>
        </w:tc>
        <w:tc>
          <w:tcPr>
            <w:tcW w:w="2467" w:type="dxa"/>
            <w:gridSpan w:val="2"/>
            <w:tcBorders>
              <w:top w:val="nil"/>
              <w:left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11360C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36FB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Модуль</w:t>
            </w:r>
            <w:r w:rsidRPr="00507A78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Е</w:t>
            </w:r>
          </w:p>
        </w:tc>
        <w:tc>
          <w:tcPr>
            <w:tcW w:w="3172" w:type="dxa"/>
            <w:gridSpan w:val="4"/>
            <w:tcBorders>
              <w:top w:val="nil"/>
              <w:left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11360C">
            <w:pPr>
              <w:spacing w:after="80"/>
            </w:pPr>
            <w:r w:rsidRPr="005342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2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4202">
              <w:rPr>
                <w:rFonts w:ascii="Arial" w:hAnsi="Arial" w:cs="Arial"/>
                <w:sz w:val="18"/>
                <w:szCs w:val="18"/>
              </w:rPr>
            </w:r>
            <w:r w:rsidRPr="0053420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2EF">
              <w:rPr>
                <w:rFonts w:ascii="Arial" w:hAnsi="Arial" w:cs="Arial"/>
                <w:sz w:val="16"/>
                <w:szCs w:val="16"/>
              </w:rPr>
              <w:t>Модуль</w:t>
            </w:r>
            <w:r w:rsidRPr="008042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93" w:type="dxa"/>
            <w:tcBorders>
              <w:top w:val="nil"/>
              <w:left w:val="nil"/>
            </w:tcBorders>
            <w:shd w:val="clear" w:color="auto" w:fill="F1F5F9"/>
            <w:vAlign w:val="center"/>
          </w:tcPr>
          <w:p w:rsidR="003F7015" w:rsidRDefault="003F7015" w:rsidP="0091714B">
            <w:pPr>
              <w:tabs>
                <w:tab w:val="left" w:pos="9"/>
                <w:tab w:val="left" w:pos="154"/>
              </w:tabs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5342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2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4202">
              <w:rPr>
                <w:rFonts w:ascii="Arial" w:hAnsi="Arial" w:cs="Arial"/>
                <w:sz w:val="18"/>
                <w:szCs w:val="18"/>
              </w:rPr>
            </w:r>
            <w:r w:rsidRPr="0053420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Модуль</w:t>
            </w:r>
            <w:r w:rsidRPr="00507A78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</w:p>
          <w:p w:rsidR="003F7015" w:rsidRPr="00534202" w:rsidRDefault="003F7015" w:rsidP="0091714B">
            <w:r w:rsidRPr="005342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2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34202">
              <w:rPr>
                <w:rFonts w:ascii="Arial" w:hAnsi="Arial" w:cs="Arial"/>
                <w:sz w:val="18"/>
                <w:szCs w:val="18"/>
              </w:rPr>
            </w:r>
            <w:r w:rsidRPr="0053420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42EF">
              <w:rPr>
                <w:rFonts w:ascii="Arial" w:hAnsi="Arial" w:cs="Arial"/>
                <w:sz w:val="16"/>
                <w:szCs w:val="16"/>
              </w:rPr>
              <w:t xml:space="preserve"> Модуль</w:t>
            </w:r>
            <w:r w:rsidRPr="008042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G</w:t>
            </w:r>
          </w:p>
        </w:tc>
      </w:tr>
      <w:tr w:rsidR="003F7015" w:rsidRPr="00534202" w:rsidTr="00EB7235">
        <w:trPr>
          <w:trHeight w:val="144"/>
          <w:jc w:val="center"/>
        </w:trPr>
        <w:tc>
          <w:tcPr>
            <w:tcW w:w="10939" w:type="dxa"/>
            <w:gridSpan w:val="10"/>
            <w:tcBorders>
              <w:bottom w:val="nil"/>
            </w:tcBorders>
            <w:shd w:val="clear" w:color="auto" w:fill="F1F5F9"/>
            <w:vAlign w:val="center"/>
          </w:tcPr>
          <w:p w:rsidR="003F7015" w:rsidRPr="00577A35" w:rsidRDefault="003F7015" w:rsidP="00577A35">
            <w:pPr>
              <w:pStyle w:val="ListParagraph"/>
              <w:numPr>
                <w:ilvl w:val="0"/>
                <w:numId w:val="33"/>
              </w:numPr>
              <w:spacing w:before="80" w:after="80"/>
              <w:ind w:left="426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B05946">
              <w:rPr>
                <w:rFonts w:ascii="Arial" w:hAnsi="Arial" w:cs="Arial"/>
                <w:b/>
                <w:color w:val="C00000"/>
                <w:sz w:val="18"/>
                <w:szCs w:val="18"/>
              </w:rPr>
              <w:t>ТР безпеки машин</w:t>
            </w:r>
            <w:r w:rsidRPr="00577A3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211CB">
              <w:rPr>
                <w:rFonts w:ascii="Arial" w:hAnsi="Arial" w:cs="Arial"/>
                <w:sz w:val="18"/>
                <w:szCs w:val="18"/>
              </w:rPr>
              <w:t>(Постанова КМУ від 30.01.2013року № 62)</w:t>
            </w:r>
          </w:p>
        </w:tc>
      </w:tr>
      <w:tr w:rsidR="003F7015" w:rsidRPr="00534202" w:rsidTr="00EB7235">
        <w:trPr>
          <w:trHeight w:val="144"/>
          <w:jc w:val="center"/>
        </w:trPr>
        <w:tc>
          <w:tcPr>
            <w:tcW w:w="6383" w:type="dxa"/>
            <w:gridSpan w:val="7"/>
            <w:tcBorders>
              <w:top w:val="nil"/>
              <w:right w:val="nil"/>
            </w:tcBorders>
            <w:shd w:val="clear" w:color="auto" w:fill="F1F5F9"/>
            <w:vAlign w:val="center"/>
          </w:tcPr>
          <w:p w:rsidR="003F7015" w:rsidRPr="00534202" w:rsidRDefault="003F7015" w:rsidP="00860092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A35">
              <w:rPr>
                <w:rFonts w:ascii="Arial" w:hAnsi="Arial" w:cs="Arial"/>
                <w:sz w:val="16"/>
                <w:szCs w:val="16"/>
              </w:rPr>
              <w:t>Перевірка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типу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</w:tcBorders>
            <w:shd w:val="clear" w:color="auto" w:fill="F1F5F9"/>
            <w:vAlign w:val="center"/>
          </w:tcPr>
          <w:p w:rsidR="003F7015" w:rsidRPr="00534202" w:rsidRDefault="003F7015" w:rsidP="00577A3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015" w:rsidRPr="00534202" w:rsidTr="00EB7235">
        <w:trPr>
          <w:trHeight w:val="330"/>
          <w:jc w:val="center"/>
        </w:trPr>
        <w:tc>
          <w:tcPr>
            <w:tcW w:w="10939" w:type="dxa"/>
            <w:gridSpan w:val="10"/>
            <w:tcBorders>
              <w:top w:val="double" w:sz="4" w:space="0" w:color="auto"/>
              <w:bottom w:val="nil"/>
            </w:tcBorders>
            <w:shd w:val="clear" w:color="auto" w:fill="FFFFFF"/>
            <w:vAlign w:val="center"/>
          </w:tcPr>
          <w:p w:rsidR="003F7015" w:rsidRPr="007211CB" w:rsidRDefault="003F7015" w:rsidP="0047514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0251">
              <w:rPr>
                <w:rFonts w:ascii="Arial" w:hAnsi="Arial" w:cs="Arial"/>
                <w:b/>
                <w:sz w:val="18"/>
                <w:szCs w:val="18"/>
              </w:rPr>
              <w:t>Застосовані стандарти або інші нормативні документ</w:t>
            </w:r>
            <w:r>
              <w:rPr>
                <w:rFonts w:ascii="Arial" w:hAnsi="Arial" w:cs="Arial"/>
                <w:b/>
                <w:sz w:val="18"/>
                <w:szCs w:val="18"/>
              </w:rPr>
              <w:t>и</w:t>
            </w:r>
            <w:r w:rsidRPr="00410251">
              <w:rPr>
                <w:rFonts w:ascii="Arial" w:hAnsi="Arial" w:cs="Arial"/>
                <w:b/>
                <w:sz w:val="18"/>
                <w:szCs w:val="18"/>
              </w:rPr>
              <w:t>, технічні специфікації:</w:t>
            </w:r>
          </w:p>
        </w:tc>
      </w:tr>
      <w:bookmarkStart w:id="0" w:name="ТекстовоеПоле1"/>
      <w:tr w:rsidR="003F7015" w:rsidRPr="00534202" w:rsidTr="00EB7235">
        <w:trPr>
          <w:trHeight w:val="432"/>
          <w:jc w:val="center"/>
        </w:trPr>
        <w:tc>
          <w:tcPr>
            <w:tcW w:w="10939" w:type="dxa"/>
            <w:gridSpan w:val="10"/>
            <w:tcBorders>
              <w:top w:val="nil"/>
              <w:bottom w:val="double" w:sz="4" w:space="0" w:color="auto"/>
            </w:tcBorders>
            <w:vAlign w:val="center"/>
          </w:tcPr>
          <w:p w:rsidR="003F7015" w:rsidRPr="00410251" w:rsidRDefault="003F7015" w:rsidP="0047514F">
            <w:pPr>
              <w:spacing w:before="60" w:after="6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1"/>
          <w:jc w:val="center"/>
        </w:trPr>
        <w:tc>
          <w:tcPr>
            <w:tcW w:w="10939" w:type="dxa"/>
            <w:gridSpan w:val="10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3F7015" w:rsidRPr="006042D3" w:rsidRDefault="003F7015" w:rsidP="00B33B70">
            <w:pPr>
              <w:pStyle w:val="ListParagraph"/>
              <w:numPr>
                <w:ilvl w:val="0"/>
                <w:numId w:val="36"/>
              </w:numPr>
              <w:tabs>
                <w:tab w:val="left" w:pos="610"/>
              </w:tabs>
              <w:spacing w:before="120" w:line="276" w:lineRule="auto"/>
              <w:ind w:left="5245" w:hanging="4888"/>
              <w:rPr>
                <w:rFonts w:ascii="Arial" w:hAnsi="Arial" w:cs="Arial"/>
                <w:color w:val="943634"/>
              </w:rPr>
            </w:pPr>
            <w:r w:rsidRPr="006042D3">
              <w:rPr>
                <w:rFonts w:ascii="Arial" w:hAnsi="Arial" w:cs="Arial"/>
                <w:b/>
                <w:sz w:val="22"/>
                <w:szCs w:val="22"/>
              </w:rPr>
              <w:t>Розширення/скорочення чинного сертифікату         або        повторну оцінку відповідності:</w:t>
            </w:r>
          </w:p>
          <w:p w:rsidR="003F7015" w:rsidRPr="006A0861" w:rsidRDefault="003F7015" w:rsidP="006A0861">
            <w:pPr>
              <w:tabs>
                <w:tab w:val="left" w:pos="610"/>
              </w:tabs>
              <w:spacing w:line="276" w:lineRule="auto"/>
              <w:ind w:right="-86"/>
              <w:rPr>
                <w:rFonts w:ascii="Arial" w:hAnsi="Arial" w:cs="Arial"/>
                <w:b/>
                <w:color w:val="943634"/>
                <w:sz w:val="18"/>
                <w:szCs w:val="18"/>
              </w:rPr>
            </w:pPr>
            <w:r w:rsidRPr="006A0861">
              <w:rPr>
                <w:rFonts w:ascii="Arial" w:hAnsi="Arial" w:cs="Arial"/>
                <w:b/>
                <w:i/>
                <w:color w:val="943634"/>
                <w:sz w:val="18"/>
                <w:szCs w:val="18"/>
              </w:rPr>
              <w:t>заповнюється у випадку розширення/скорочення сфери сертифікату або повторну оцінку відповідності</w:t>
            </w:r>
          </w:p>
          <w:p w:rsidR="003F7015" w:rsidRPr="00534202" w:rsidRDefault="003F7015" w:rsidP="00B33B70">
            <w:pPr>
              <w:spacing w:before="80" w:after="8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4202">
              <w:rPr>
                <w:rFonts w:ascii="Arial" w:hAnsi="Arial" w:cs="Arial"/>
                <w:sz w:val="18"/>
                <w:szCs w:val="18"/>
              </w:rPr>
              <w:t xml:space="preserve">Розширення </w:t>
            </w:r>
            <w:r>
              <w:rPr>
                <w:rFonts w:ascii="Arial" w:hAnsi="Arial" w:cs="Arial"/>
                <w:sz w:val="18"/>
                <w:szCs w:val="18"/>
              </w:rPr>
              <w:t>чи</w:t>
            </w:r>
            <w:r w:rsidRPr="00534202">
              <w:rPr>
                <w:rFonts w:ascii="Arial" w:hAnsi="Arial" w:cs="Arial"/>
                <w:sz w:val="18"/>
                <w:szCs w:val="18"/>
              </w:rPr>
              <w:t xml:space="preserve"> скорочення сфери</w:t>
            </w:r>
            <w:r>
              <w:rPr>
                <w:rFonts w:ascii="Arial" w:hAnsi="Arial" w:cs="Arial"/>
                <w:sz w:val="18"/>
                <w:szCs w:val="18"/>
              </w:rPr>
              <w:t xml:space="preserve"> с</w:t>
            </w:r>
            <w:r w:rsidRPr="00534202">
              <w:rPr>
                <w:rFonts w:ascii="Arial" w:hAnsi="Arial" w:cs="Arial"/>
                <w:sz w:val="18"/>
                <w:szCs w:val="18"/>
              </w:rPr>
              <w:t>ертифікації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та/або         </w:t>
            </w:r>
            <w:bookmarkStart w:id="1" w:name="Wybór1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4202">
              <w:rPr>
                <w:rFonts w:ascii="Arial" w:hAnsi="Arial" w:cs="Arial"/>
                <w:sz w:val="18"/>
                <w:szCs w:val="18"/>
              </w:rPr>
              <w:t>Повторне оцінювання відповідності продукції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10939" w:type="dxa"/>
            <w:gridSpan w:val="1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3F7015" w:rsidRPr="001D0B9D" w:rsidRDefault="003F7015" w:rsidP="00CB127E">
            <w:pPr>
              <w:spacing w:after="80" w:line="276" w:lineRule="auto"/>
              <w:rPr>
                <w:rFonts w:ascii="Arial" w:hAnsi="Arial" w:cs="Arial"/>
                <w:sz w:val="18"/>
                <w:szCs w:val="18"/>
              </w:rPr>
            </w:pPr>
            <w:r w:rsidRPr="001D0B9D">
              <w:rPr>
                <w:rFonts w:ascii="Arial" w:hAnsi="Arial" w:cs="Arial"/>
                <w:sz w:val="18"/>
                <w:szCs w:val="18"/>
              </w:rPr>
              <w:t>Сертифікат №.</w:t>
            </w:r>
            <w:r w:rsidRPr="001D0B9D">
              <w:rPr>
                <w:rFonts w:ascii="Arial" w:hAnsi="Arial" w:cs="Arial"/>
                <w:sz w:val="18"/>
                <w:szCs w:val="18"/>
                <w:lang w:val="en-US"/>
              </w:rPr>
              <w:t>UA</w:t>
            </w:r>
            <w:r w:rsidRPr="001D0B9D">
              <w:rPr>
                <w:rFonts w:ascii="Arial" w:hAnsi="Arial" w:cs="Arial"/>
                <w:sz w:val="18"/>
                <w:szCs w:val="18"/>
              </w:rPr>
              <w:t>.</w:t>
            </w:r>
            <w:r w:rsidRPr="001D0B9D">
              <w:rPr>
                <w:rFonts w:ascii="Arial" w:hAnsi="Arial" w:cs="Arial"/>
                <w:sz w:val="18"/>
                <w:szCs w:val="18"/>
                <w:lang w:val="en-US"/>
              </w:rPr>
              <w:t>TR</w:t>
            </w:r>
            <w:r>
              <w:rPr>
                <w:rFonts w:ascii="Arial" w:hAnsi="Arial" w:cs="Arial"/>
                <w:sz w:val="18"/>
                <w:szCs w:val="18"/>
              </w:rPr>
              <w:t>.ХХХ</w:t>
            </w:r>
            <w:r w:rsidRPr="001D0B9D">
              <w:rPr>
                <w:rFonts w:ascii="Arial" w:hAnsi="Arial" w:cs="Arial"/>
                <w:sz w:val="18"/>
                <w:szCs w:val="18"/>
              </w:rPr>
              <w:t>.</w:t>
            </w:r>
            <w:r w:rsidRPr="001D0B9D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  <w:r w:rsidRPr="001D0B9D">
              <w:rPr>
                <w:rFonts w:ascii="Arial" w:hAnsi="Arial" w:cs="Arial"/>
                <w:sz w:val="18"/>
                <w:szCs w:val="18"/>
              </w:rPr>
              <w:t>.</w:t>
            </w:r>
            <w:r w:rsidRPr="001D0B9D">
              <w:rPr>
                <w:rFonts w:ascii="Arial" w:hAnsi="Arial" w:cs="Arial"/>
                <w:sz w:val="18"/>
                <w:szCs w:val="18"/>
                <w:lang w:val="en-US"/>
              </w:rPr>
              <w:t>XXXX</w:t>
            </w:r>
            <w:r w:rsidRPr="001D0B9D">
              <w:rPr>
                <w:rFonts w:ascii="Arial" w:hAnsi="Arial" w:cs="Arial"/>
                <w:sz w:val="18"/>
                <w:szCs w:val="18"/>
              </w:rPr>
              <w:t>.</w:t>
            </w:r>
            <w:r w:rsidRPr="001D0B9D">
              <w:rPr>
                <w:rFonts w:ascii="Arial" w:hAnsi="Arial" w:cs="Arial"/>
                <w:sz w:val="18"/>
                <w:szCs w:val="18"/>
                <w:lang w:val="en-US"/>
              </w:rPr>
              <w:t>XX</w:t>
            </w:r>
            <w:r w:rsidRPr="001D0B9D">
              <w:rPr>
                <w:rFonts w:ascii="Arial" w:hAnsi="Arial" w:cs="Arial"/>
                <w:sz w:val="18"/>
                <w:szCs w:val="18"/>
              </w:rPr>
              <w:t xml:space="preserve"> від </w:t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1D0B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D0B9D">
              <w:rPr>
                <w:rFonts w:ascii="Arial" w:hAnsi="Arial" w:cs="Arial"/>
                <w:sz w:val="18"/>
                <w:szCs w:val="18"/>
              </w:rPr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D0B9D">
              <w:t>.</w:t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1D0B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D0B9D">
              <w:rPr>
                <w:rFonts w:ascii="Arial" w:hAnsi="Arial" w:cs="Arial"/>
                <w:sz w:val="18"/>
                <w:szCs w:val="18"/>
              </w:rPr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D0B9D">
              <w:rPr>
                <w:i/>
              </w:rPr>
              <w:t>.</w:t>
            </w:r>
            <w:r w:rsidRPr="001D0B9D">
              <w:rPr>
                <w:rFonts w:ascii="Arial" w:hAnsi="Arial" w:cs="Arial"/>
                <w:sz w:val="18"/>
                <w:szCs w:val="18"/>
              </w:rPr>
              <w:t>20</w:t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1D0B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D0B9D">
              <w:rPr>
                <w:rFonts w:ascii="Arial" w:hAnsi="Arial" w:cs="Arial"/>
                <w:sz w:val="18"/>
                <w:szCs w:val="18"/>
              </w:rPr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48"/>
          <w:jc w:val="center"/>
        </w:trPr>
        <w:tc>
          <w:tcPr>
            <w:tcW w:w="10939" w:type="dxa"/>
            <w:gridSpan w:val="10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7015" w:rsidRPr="001D0B9D" w:rsidRDefault="003F7015" w:rsidP="0047514F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D0B9D">
              <w:rPr>
                <w:rFonts w:ascii="Arial" w:hAnsi="Arial" w:cs="Arial"/>
                <w:b/>
                <w:sz w:val="20"/>
                <w:szCs w:val="20"/>
              </w:rPr>
              <w:t>Сфера розширення чи скорочення</w:t>
            </w:r>
            <w:r w:rsidRPr="001D0B9D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bookmarkStart w:id="2" w:name="ТекстовоеПоле6"/>
          <w:p w:rsidR="003F7015" w:rsidRPr="001D0B9D" w:rsidRDefault="003F7015" w:rsidP="0047514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D0B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1D0B9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D0B9D">
              <w:rPr>
                <w:rFonts w:ascii="Arial" w:hAnsi="Arial" w:cs="Arial"/>
                <w:sz w:val="18"/>
                <w:szCs w:val="18"/>
              </w:rPr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06"/>
          <w:jc w:val="center"/>
        </w:trPr>
        <w:tc>
          <w:tcPr>
            <w:tcW w:w="10939" w:type="dxa"/>
            <w:gridSpan w:val="10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3F7015" w:rsidRPr="001D0B9D" w:rsidRDefault="003F7015" w:rsidP="00B33B70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</w:tabs>
              <w:spacing w:before="120" w:line="276" w:lineRule="auto"/>
              <w:ind w:left="5245" w:hanging="4961"/>
              <w:rPr>
                <w:rFonts w:ascii="Arial" w:hAnsi="Arial" w:cs="Arial"/>
                <w:b/>
              </w:rPr>
            </w:pPr>
            <w:r w:rsidRPr="001D0B9D">
              <w:rPr>
                <w:rFonts w:ascii="Arial" w:hAnsi="Arial" w:cs="Arial"/>
                <w:b/>
                <w:sz w:val="22"/>
                <w:szCs w:val="22"/>
              </w:rPr>
              <w:t>Відомості про випробувальну лабораторію (ВЛ), що залучена для випробувань продукції: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1"/>
          <w:jc w:val="center"/>
        </w:trPr>
        <w:tc>
          <w:tcPr>
            <w:tcW w:w="10939" w:type="dxa"/>
            <w:gridSpan w:val="10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7015" w:rsidRPr="001D0B9D" w:rsidRDefault="003F7015" w:rsidP="00691340">
            <w:pPr>
              <w:pStyle w:val="ListParagraph"/>
              <w:numPr>
                <w:ilvl w:val="0"/>
                <w:numId w:val="33"/>
              </w:numPr>
              <w:spacing w:before="80" w:after="80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1D0B9D">
              <w:rPr>
                <w:rFonts w:ascii="Arial" w:hAnsi="Arial" w:cs="Arial"/>
                <w:b/>
                <w:sz w:val="18"/>
                <w:szCs w:val="18"/>
              </w:rPr>
              <w:t>Адреса розміщення продукції, за якою будуть проведені випробування:</w:t>
            </w:r>
            <w:r w:rsidRPr="001D0B9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t> 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t> 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t> 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t> 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t> 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1D0B9D" w:rsidRDefault="003F7015" w:rsidP="0047514F">
            <w:pPr>
              <w:spacing w:before="8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0B9D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D0B9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D0B9D">
              <w:rPr>
                <w:rFonts w:ascii="Arial" w:hAnsi="Arial" w:cs="Arial"/>
                <w:sz w:val="18"/>
                <w:szCs w:val="18"/>
              </w:rPr>
              <w:t>випробування провести</w:t>
            </w:r>
            <w:r w:rsidRPr="001D0B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0B9D">
              <w:rPr>
                <w:rFonts w:ascii="Arial" w:hAnsi="Arial" w:cs="Arial"/>
                <w:sz w:val="18"/>
                <w:szCs w:val="18"/>
              </w:rPr>
              <w:t xml:space="preserve">в ВЛ </w:t>
            </w:r>
            <w:r w:rsidRPr="001D0B9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ТОВ </w:t>
            </w:r>
            <w:r w:rsidRPr="001D0B9D">
              <w:rPr>
                <w:rFonts w:ascii="Arial" w:hAnsi="Arial" w:cs="Arial"/>
                <w:sz w:val="18"/>
                <w:szCs w:val="18"/>
              </w:rPr>
              <w:t>«</w:t>
            </w:r>
            <w:r>
              <w:rPr>
                <w:rFonts w:ascii="Arial" w:hAnsi="Arial" w:cs="Arial"/>
                <w:sz w:val="18"/>
                <w:szCs w:val="18"/>
              </w:rPr>
              <w:t>МІЖРЕГІОНАЛЬНИЙ ЕТЦ</w:t>
            </w:r>
            <w:r w:rsidRPr="001D0B9D">
              <w:rPr>
                <w:rFonts w:ascii="Arial" w:hAnsi="Arial" w:cs="Arial"/>
                <w:sz w:val="18"/>
                <w:szCs w:val="18"/>
              </w:rPr>
              <w:t>»;</w:t>
            </w:r>
          </w:p>
          <w:p w:rsidR="003F7015" w:rsidRPr="001D0B9D" w:rsidRDefault="003F7015" w:rsidP="0047514F">
            <w:pPr>
              <w:spacing w:line="276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D0B9D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B9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D0B9D">
              <w:rPr>
                <w:rFonts w:ascii="Arial" w:hAnsi="Arial" w:cs="Arial"/>
                <w:sz w:val="18"/>
                <w:szCs w:val="18"/>
              </w:rPr>
            </w:r>
            <w:r w:rsidRPr="001D0B9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D0B9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D0B9D">
              <w:rPr>
                <w:rFonts w:ascii="Arial" w:hAnsi="Arial" w:cs="Arial"/>
                <w:sz w:val="18"/>
                <w:szCs w:val="18"/>
              </w:rPr>
              <w:t>випробування провести</w:t>
            </w:r>
            <w:r w:rsidRPr="001D0B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0B9D">
              <w:rPr>
                <w:rFonts w:ascii="Arial" w:hAnsi="Arial" w:cs="Arial"/>
                <w:sz w:val="18"/>
                <w:szCs w:val="18"/>
              </w:rPr>
              <w:t xml:space="preserve">в </w:t>
            </w:r>
            <w:bookmarkStart w:id="3" w:name="ТекстовоеПоле7"/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t> 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t> 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t> 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t> 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t> </w:t>
            </w:r>
            <w:r w:rsidRPr="001D0B9D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bookmarkEnd w:id="3"/>
          </w:p>
          <w:p w:rsidR="003F7015" w:rsidRPr="001D0B9D" w:rsidRDefault="003F7015" w:rsidP="00787723">
            <w:pPr>
              <w:spacing w:line="276" w:lineRule="auto"/>
              <w:jc w:val="center"/>
              <w:rPr>
                <w:rFonts w:ascii="Arial" w:hAnsi="Arial" w:cs="Arial"/>
                <w:vertAlign w:val="superscript"/>
                <w:lang w:val="ru-RU"/>
              </w:rPr>
            </w:pPr>
            <w:r w:rsidRPr="001D0B9D">
              <w:rPr>
                <w:rFonts w:ascii="Arial" w:hAnsi="Arial" w:cs="Arial"/>
                <w:sz w:val="22"/>
                <w:szCs w:val="22"/>
                <w:vertAlign w:val="superscript"/>
              </w:rPr>
              <w:t>(</w:t>
            </w:r>
            <w:r w:rsidRPr="001D0B9D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назва акредитованої  випробувальної лабораторії, номер атестату лабораторії</w:t>
            </w:r>
            <w:r w:rsidRPr="001D0B9D">
              <w:rPr>
                <w:rFonts w:ascii="Arial" w:hAnsi="Arial" w:cs="Arial"/>
                <w:sz w:val="22"/>
                <w:szCs w:val="22"/>
                <w:vertAlign w:val="superscript"/>
              </w:rPr>
              <w:t>)</w:t>
            </w:r>
            <w:r w:rsidRPr="001D0B9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10939" w:type="dxa"/>
            <w:gridSpan w:val="10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2F2F2"/>
          </w:tcPr>
          <w:p w:rsidR="003F7015" w:rsidRPr="00C20DB1" w:rsidRDefault="003F7015" w:rsidP="00B33B70">
            <w:pPr>
              <w:pStyle w:val="Heading1"/>
              <w:numPr>
                <w:ilvl w:val="0"/>
                <w:numId w:val="0"/>
              </w:numPr>
              <w:spacing w:before="120" w:after="120"/>
              <w:ind w:left="-45"/>
              <w:rPr>
                <w:rFonts w:cs="Arial"/>
                <w:lang w:val="uk-UA"/>
              </w:rPr>
            </w:pPr>
            <w:r w:rsidRPr="00C20DB1">
              <w:rPr>
                <w:rFonts w:cs="Arial"/>
                <w:lang w:val="uk-UA"/>
              </w:rPr>
              <w:t>ІІ. ВІДОМОСТІ ПРО ЗАЯВНИКА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10939" w:type="dxa"/>
            <w:gridSpan w:val="10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3F7015" w:rsidRPr="00C20DB1" w:rsidRDefault="003F7015" w:rsidP="0047514F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C20DB1">
              <w:rPr>
                <w:rFonts w:ascii="Arial" w:hAnsi="Arial" w:cs="Arial"/>
                <w:sz w:val="18"/>
                <w:szCs w:val="18"/>
              </w:rPr>
              <w:t xml:space="preserve">Назва заявника: </w:t>
            </w:r>
          </w:p>
          <w:p w:rsidR="003F7015" w:rsidRPr="00C20DB1" w:rsidRDefault="003F7015" w:rsidP="0047514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20DB1">
              <w:rPr>
                <w:rFonts w:ascii="Arial" w:hAnsi="Arial" w:cs="Arial"/>
                <w:sz w:val="18"/>
                <w:szCs w:val="18"/>
              </w:rPr>
              <w:t xml:space="preserve">Документ, що підтверджує повноваження уповноваженого представника/монтажника від виробника: </w:t>
            </w:r>
          </w:p>
          <w:p w:rsidR="003F7015" w:rsidRPr="00C20DB1" w:rsidRDefault="003F7015" w:rsidP="00CB127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20DB1">
              <w:rPr>
                <w:rFonts w:ascii="Arial" w:hAnsi="Arial" w:cs="Arial"/>
                <w:sz w:val="18"/>
                <w:szCs w:val="18"/>
              </w:rPr>
              <w:t xml:space="preserve">Місцезнаходження: </w:t>
            </w:r>
          </w:p>
          <w:p w:rsidR="003F7015" w:rsidRPr="00C20DB1" w:rsidRDefault="003F7015" w:rsidP="0047514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20DB1">
              <w:rPr>
                <w:rFonts w:ascii="Arial" w:hAnsi="Arial" w:cs="Arial"/>
                <w:sz w:val="18"/>
                <w:szCs w:val="18"/>
              </w:rPr>
              <w:t xml:space="preserve">Адреса виробничих потужностей: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C20DB1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C20DB1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C20DB1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C20DB1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C20DB1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C20DB1" w:rsidRDefault="003F7015" w:rsidP="0047514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20DB1">
              <w:rPr>
                <w:rFonts w:ascii="Arial" w:hAnsi="Arial" w:cs="Arial"/>
                <w:sz w:val="18"/>
                <w:szCs w:val="18"/>
              </w:rPr>
              <w:t xml:space="preserve">Телефон:                             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</w:t>
            </w:r>
            <w:r w:rsidRPr="00C20DB1">
              <w:rPr>
                <w:rFonts w:ascii="Arial" w:hAnsi="Arial" w:cs="Arial"/>
                <w:sz w:val="18"/>
                <w:szCs w:val="18"/>
              </w:rPr>
              <w:t xml:space="preserve"> Факс: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C20DB1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C20DB1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C20DB1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C20DB1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C20DB1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C20DB1">
              <w:rPr>
                <w:rFonts w:ascii="Arial" w:hAnsi="Arial" w:cs="Arial"/>
                <w:sz w:val="18"/>
                <w:szCs w:val="18"/>
              </w:rPr>
              <w:t xml:space="preserve">  E-mail: 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</w:t>
            </w:r>
          </w:p>
          <w:p w:rsidR="003F7015" w:rsidRPr="00C20DB1" w:rsidRDefault="003F7015" w:rsidP="0047514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20DB1">
              <w:rPr>
                <w:rFonts w:ascii="Arial" w:hAnsi="Arial" w:cs="Arial"/>
                <w:sz w:val="18"/>
                <w:szCs w:val="18"/>
              </w:rPr>
              <w:t xml:space="preserve">Код ЄДРПОУ:   </w:t>
            </w:r>
            <w:r w:rsidRPr="00C20DB1">
              <w:rPr>
                <w:rFonts w:ascii="Arial" w:hAnsi="Arial" w:cs="Arial"/>
                <w:sz w:val="18"/>
                <w:szCs w:val="18"/>
                <w:u w:val="single"/>
              </w:rPr>
              <w:t xml:space="preserve">                              </w:t>
            </w:r>
            <w:r w:rsidRPr="00C20DB1">
              <w:rPr>
                <w:rFonts w:ascii="Arial" w:hAnsi="Arial" w:cs="Arial"/>
                <w:sz w:val="18"/>
                <w:szCs w:val="18"/>
              </w:rPr>
              <w:t xml:space="preserve">   ІПН: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                                </w:t>
            </w:r>
            <w:r w:rsidRPr="00C20DB1">
              <w:rPr>
                <w:rFonts w:ascii="Arial" w:hAnsi="Arial" w:cs="Arial"/>
                <w:sz w:val="18"/>
                <w:szCs w:val="18"/>
              </w:rPr>
              <w:t xml:space="preserve">  Витяг з реєстру платників ПДВ №: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</w:t>
            </w:r>
            <w:r w:rsidRPr="00C20DB1"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                               </w:t>
            </w:r>
            <w:r w:rsidRPr="00C20DB1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3F7015" w:rsidRPr="00C20DB1" w:rsidRDefault="003F7015" w:rsidP="00151B8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20DB1">
              <w:rPr>
                <w:rFonts w:ascii="Arial" w:hAnsi="Arial" w:cs="Arial"/>
                <w:sz w:val="18"/>
                <w:szCs w:val="18"/>
              </w:rPr>
              <w:t xml:space="preserve">Банківські реквізити:                                                                           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МФО:                             </w:t>
            </w:r>
          </w:p>
          <w:p w:rsidR="003F7015" w:rsidRPr="00C20DB1" w:rsidRDefault="003F7015" w:rsidP="0047514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20DB1">
              <w:rPr>
                <w:rFonts w:ascii="Arial" w:hAnsi="Arial" w:cs="Arial"/>
                <w:b/>
                <w:sz w:val="18"/>
                <w:szCs w:val="18"/>
              </w:rPr>
              <w:t>Керівник/Уповноважена особа, що має право підпису (посада, ПІБ):</w:t>
            </w:r>
            <w:r w:rsidRPr="00C20D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                                                                                 </w:t>
            </w:r>
          </w:p>
          <w:p w:rsidR="003F7015" w:rsidRPr="00C20DB1" w:rsidRDefault="003F7015" w:rsidP="0047514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20DB1">
              <w:rPr>
                <w:rFonts w:ascii="Arial" w:hAnsi="Arial" w:cs="Arial"/>
                <w:sz w:val="18"/>
                <w:szCs w:val="18"/>
              </w:rPr>
              <w:t xml:space="preserve">Контактна особа: 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                                                </w:t>
            </w:r>
          </w:p>
          <w:p w:rsidR="003F7015" w:rsidRPr="00C20DB1" w:rsidRDefault="003F7015" w:rsidP="00CB127E">
            <w:pPr>
              <w:spacing w:line="360" w:lineRule="auto"/>
              <w:rPr>
                <w:rFonts w:cs="Arial"/>
              </w:rPr>
            </w:pPr>
            <w:r w:rsidRPr="00C20DB1">
              <w:rPr>
                <w:rFonts w:ascii="Arial" w:hAnsi="Arial" w:cs="Arial"/>
                <w:sz w:val="18"/>
                <w:szCs w:val="18"/>
              </w:rPr>
              <w:t xml:space="preserve">Телефон: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                                            </w:t>
            </w:r>
            <w:r w:rsidRPr="00C20DB1">
              <w:rPr>
                <w:rFonts w:ascii="Arial" w:hAnsi="Arial" w:cs="Arial"/>
                <w:sz w:val="18"/>
                <w:szCs w:val="18"/>
              </w:rPr>
              <w:t xml:space="preserve">  Email: </w:t>
            </w:r>
            <w:r w:rsidRPr="00C20DB1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                                     </w:t>
            </w:r>
            <w:r w:rsidRPr="00C20DB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5"/>
          <w:jc w:val="center"/>
        </w:trPr>
        <w:tc>
          <w:tcPr>
            <w:tcW w:w="10939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:rsidR="003F7015" w:rsidRPr="002261A4" w:rsidRDefault="003F7015" w:rsidP="00B33B70">
            <w:pPr>
              <w:spacing w:before="120"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261A4">
              <w:rPr>
                <w:rFonts w:ascii="Arial" w:hAnsi="Arial" w:cs="Arial"/>
                <w:b/>
                <w:sz w:val="18"/>
                <w:szCs w:val="18"/>
              </w:rPr>
              <w:t>ВИТРАТИ НА ВІДРЯДЖЕННЯ:</w:t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5"/>
          <w:jc w:val="center"/>
        </w:trPr>
        <w:tc>
          <w:tcPr>
            <w:tcW w:w="5687" w:type="dxa"/>
            <w:gridSpan w:val="6"/>
            <w:tcBorders>
              <w:left w:val="double" w:sz="4" w:space="0" w:color="auto"/>
              <w:bottom w:val="nil"/>
            </w:tcBorders>
          </w:tcPr>
          <w:p w:rsidR="003F7015" w:rsidRPr="002261A4" w:rsidRDefault="003F7015" w:rsidP="0047514F">
            <w:pPr>
              <w:spacing w:before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261A4">
              <w:rPr>
                <w:rFonts w:ascii="Arial" w:hAnsi="Arial" w:cs="Arial"/>
                <w:sz w:val="18"/>
                <w:szCs w:val="18"/>
                <w:u w:val="single"/>
              </w:rPr>
              <w:t>БЕРЕ НА СЕБЕ ЗАЯВНИК</w:t>
            </w:r>
            <w:r w:rsidRPr="002261A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252" w:type="dxa"/>
            <w:gridSpan w:val="4"/>
            <w:tcBorders>
              <w:bottom w:val="nil"/>
              <w:right w:val="double" w:sz="4" w:space="0" w:color="auto"/>
            </w:tcBorders>
          </w:tcPr>
          <w:p w:rsidR="003F7015" w:rsidRPr="002261A4" w:rsidRDefault="003F7015" w:rsidP="0047514F">
            <w:pPr>
              <w:spacing w:before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261A4">
              <w:rPr>
                <w:rFonts w:ascii="Arial" w:hAnsi="Arial" w:cs="Arial"/>
                <w:sz w:val="18"/>
                <w:szCs w:val="18"/>
                <w:u w:val="single"/>
              </w:rPr>
              <w:t>ВКЛЮЧИТИ У ВАРТІСТЬ ПОСЛУГ ДО ДОГОВОРУ</w:t>
            </w:r>
            <w:r w:rsidRPr="002261A4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70"/>
          <w:jc w:val="center"/>
        </w:trPr>
        <w:tc>
          <w:tcPr>
            <w:tcW w:w="5687" w:type="dxa"/>
            <w:gridSpan w:val="6"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F7015" w:rsidRPr="002261A4" w:rsidRDefault="003F7015" w:rsidP="0047514F">
            <w:pPr>
              <w:spacing w:before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проживання    </w:t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проїзд   </w:t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добові   </w:t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віза  </w:t>
            </w:r>
          </w:p>
          <w:p w:rsidR="003F7015" w:rsidRPr="002261A4" w:rsidRDefault="003F7015" w:rsidP="0047514F">
            <w:pPr>
              <w:spacing w:before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страхування   </w:t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послуги перекладача</w:t>
            </w:r>
          </w:p>
        </w:tc>
        <w:tc>
          <w:tcPr>
            <w:tcW w:w="5252" w:type="dxa"/>
            <w:gridSpan w:val="4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3F7015" w:rsidRPr="002261A4" w:rsidRDefault="003F7015" w:rsidP="0047514F">
            <w:pPr>
              <w:spacing w:before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проживання    </w:t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проїзд   </w:t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добові   </w:t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віза </w:t>
            </w:r>
          </w:p>
          <w:p w:rsidR="003F7015" w:rsidRPr="002261A4" w:rsidRDefault="003F7015" w:rsidP="0047514F">
            <w:pPr>
              <w:spacing w:before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страхування   </w:t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61A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261A4">
              <w:rPr>
                <w:rFonts w:ascii="Arial" w:hAnsi="Arial" w:cs="Arial"/>
                <w:sz w:val="18"/>
                <w:szCs w:val="18"/>
              </w:rPr>
            </w:r>
            <w:r w:rsidRPr="002261A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261A4">
              <w:rPr>
                <w:rFonts w:ascii="Arial" w:hAnsi="Arial" w:cs="Arial"/>
                <w:sz w:val="18"/>
                <w:szCs w:val="18"/>
              </w:rPr>
              <w:t xml:space="preserve"> послуги перекладача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10939" w:type="dxa"/>
            <w:gridSpan w:val="10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2F2F2"/>
          </w:tcPr>
          <w:p w:rsidR="003F7015" w:rsidRPr="002E7AB8" w:rsidRDefault="003F7015" w:rsidP="00B33B70">
            <w:pPr>
              <w:pStyle w:val="Heading1"/>
              <w:numPr>
                <w:ilvl w:val="0"/>
                <w:numId w:val="0"/>
              </w:numPr>
              <w:spacing w:before="120"/>
              <w:ind w:left="-45"/>
              <w:rPr>
                <w:rFonts w:cs="Arial"/>
                <w:lang w:val="uk-UA"/>
              </w:rPr>
            </w:pPr>
            <w:r w:rsidRPr="002E7AB8">
              <w:rPr>
                <w:rFonts w:cs="Arial"/>
                <w:lang w:val="uk-UA"/>
              </w:rPr>
              <w:t>ІІІ. ВІДОМОСТІ ПРО ПРОДУКЦІЮ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35"/>
          <w:jc w:val="center"/>
        </w:trPr>
        <w:tc>
          <w:tcPr>
            <w:tcW w:w="10939" w:type="dxa"/>
            <w:gridSpan w:val="10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7015" w:rsidRPr="002E7AB8" w:rsidRDefault="003F7015" w:rsidP="0047514F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>Назва продукції</w:t>
            </w:r>
            <w:r>
              <w:rPr>
                <w:rFonts w:ascii="Arial" w:hAnsi="Arial" w:cs="Arial"/>
                <w:sz w:val="18"/>
                <w:szCs w:val="18"/>
              </w:rPr>
              <w:t>, тип/модель/марка</w:t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3F7015" w:rsidRPr="00743932" w:rsidRDefault="003F7015" w:rsidP="0047514F">
            <w:pPr>
              <w:spacing w:line="276" w:lineRule="auto"/>
              <w:jc w:val="both"/>
              <w:rPr>
                <w:i/>
                <w:sz w:val="18"/>
                <w:szCs w:val="18"/>
                <w:u w:val="single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Заводський номер або номер серії/партії </w:t>
            </w:r>
            <w:r w:rsidRPr="002E7AB8">
              <w:rPr>
                <w:rStyle w:val="FootnoteReference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3F7015" w:rsidRPr="002E7AB8" w:rsidRDefault="003F7015" w:rsidP="00E662D3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Технічна документація, що додається: </w:t>
            </w:r>
          </w:p>
        </w:tc>
      </w:tr>
      <w:tr w:rsidR="003F7015" w:rsidRPr="00932BF7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1"/>
          <w:jc w:val="center"/>
        </w:trPr>
        <w:tc>
          <w:tcPr>
            <w:tcW w:w="10939" w:type="dxa"/>
            <w:gridSpan w:val="10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2F2F2"/>
          </w:tcPr>
          <w:p w:rsidR="003F7015" w:rsidRPr="002E7AB8" w:rsidRDefault="003F7015" w:rsidP="00B33B70">
            <w:pPr>
              <w:pStyle w:val="Heading1"/>
              <w:numPr>
                <w:ilvl w:val="0"/>
                <w:numId w:val="0"/>
              </w:numPr>
              <w:spacing w:before="120" w:after="120"/>
              <w:ind w:left="-45"/>
              <w:rPr>
                <w:rFonts w:cs="Arial"/>
                <w:b w:val="0"/>
                <w:lang w:val="uk-UA"/>
              </w:rPr>
            </w:pPr>
            <w:r w:rsidRPr="002E7AB8">
              <w:rPr>
                <w:rFonts w:cs="Arial"/>
                <w:lang w:val="uk-UA"/>
              </w:rPr>
              <w:t xml:space="preserve">IV. ВІДОМОСТІ ПРО ВИРОБНИКА </w:t>
            </w:r>
            <w:r w:rsidRPr="002E7AB8">
              <w:rPr>
                <w:rFonts w:cs="Arial"/>
                <w:i/>
                <w:color w:val="943634"/>
                <w:sz w:val="18"/>
                <w:szCs w:val="18"/>
                <w:lang w:val="uk-UA"/>
              </w:rPr>
              <w:t>(заповнюється якщо вони відрізняються від відомостей про заявника)</w:t>
            </w:r>
          </w:p>
        </w:tc>
      </w:tr>
      <w:tr w:rsidR="003F7015" w:rsidRPr="00932BF7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0"/>
          <w:jc w:val="center"/>
        </w:trPr>
        <w:tc>
          <w:tcPr>
            <w:tcW w:w="10939" w:type="dxa"/>
            <w:gridSpan w:val="1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3F7015" w:rsidRPr="002E7AB8" w:rsidRDefault="003F7015" w:rsidP="00A3426E">
            <w:pPr>
              <w:spacing w:beforeLines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Повна назва виробника:                                 Код ЄДРПОУ: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2E7AB8" w:rsidRDefault="003F7015" w:rsidP="00A3426E">
            <w:pPr>
              <w:spacing w:beforeLines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Адреса: </w:t>
            </w:r>
          </w:p>
          <w:p w:rsidR="003F7015" w:rsidRPr="002E7AB8" w:rsidRDefault="003F7015" w:rsidP="0078772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Адреса виробничих потужностей: </w:t>
            </w:r>
          </w:p>
          <w:p w:rsidR="003F7015" w:rsidRPr="002E7AB8" w:rsidRDefault="003F7015" w:rsidP="00787723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>Телефон: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  Факс: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  E-mail:  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1"/>
          <w:jc w:val="center"/>
        </w:trPr>
        <w:tc>
          <w:tcPr>
            <w:tcW w:w="10939" w:type="dxa"/>
            <w:gridSpan w:val="10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2F2F2"/>
          </w:tcPr>
          <w:p w:rsidR="003F7015" w:rsidRPr="002E7AB8" w:rsidRDefault="003F7015" w:rsidP="00B33B70">
            <w:pPr>
              <w:pStyle w:val="Heading1"/>
              <w:numPr>
                <w:ilvl w:val="0"/>
                <w:numId w:val="31"/>
              </w:numPr>
              <w:spacing w:before="120" w:after="120"/>
              <w:ind w:left="284" w:hanging="284"/>
              <w:rPr>
                <w:rFonts w:cs="Arial"/>
                <w:lang w:val="uk-UA"/>
              </w:rPr>
            </w:pPr>
            <w:r w:rsidRPr="002E7AB8">
              <w:rPr>
                <w:rFonts w:cs="Arial"/>
                <w:lang w:val="uk-UA"/>
              </w:rPr>
              <w:t>ВИЗНАННЯ РЕЗУЛЬТАТІВ: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1"/>
          <w:jc w:val="center"/>
        </w:trPr>
        <w:tc>
          <w:tcPr>
            <w:tcW w:w="10939" w:type="dxa"/>
            <w:gridSpan w:val="10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7015" w:rsidRPr="002E7AB8" w:rsidRDefault="003F7015" w:rsidP="00787723">
            <w:pPr>
              <w:pStyle w:val="ListParagraph"/>
              <w:numPr>
                <w:ilvl w:val="0"/>
                <w:numId w:val="33"/>
              </w:numPr>
              <w:spacing w:before="80" w:after="80"/>
              <w:ind w:left="426" w:hanging="284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2E7AB8">
              <w:rPr>
                <w:rFonts w:ascii="Arial" w:hAnsi="Arial" w:cs="Arial"/>
                <w:b/>
                <w:sz w:val="18"/>
                <w:szCs w:val="18"/>
              </w:rPr>
              <w:t xml:space="preserve">провести визнання результатів випробувань:   </w:t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7A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E7AB8">
              <w:rPr>
                <w:rFonts w:ascii="Arial" w:hAnsi="Arial" w:cs="Arial"/>
                <w:sz w:val="18"/>
                <w:szCs w:val="18"/>
              </w:rPr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   ТАК         </w:t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A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E7AB8">
              <w:rPr>
                <w:rFonts w:ascii="Arial" w:hAnsi="Arial" w:cs="Arial"/>
                <w:sz w:val="18"/>
                <w:szCs w:val="18"/>
              </w:rPr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  НІ</w:t>
            </w:r>
          </w:p>
          <w:p w:rsidR="003F7015" w:rsidRPr="002E7AB8" w:rsidRDefault="003F7015" w:rsidP="00787723">
            <w:pPr>
              <w:spacing w:before="80" w:after="80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          результати випробувань, наведені в протоколі(-ах) №</w:t>
            </w:r>
            <w:r w:rsidRPr="002E7AB8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2E7AB8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3F7015" w:rsidRPr="002E7AB8" w:rsidRDefault="003F7015" w:rsidP="00A3426E">
            <w:pPr>
              <w:spacing w:beforeLines="60" w:line="276" w:lineRule="auto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             назва ВЛ, що видала протокол(-и)</w:t>
            </w:r>
            <w:r w:rsidRPr="002E7AB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2E7AB8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 атестат акредитації ВЛ №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t>.</w:t>
            </w:r>
          </w:p>
          <w:p w:rsidR="003F7015" w:rsidRPr="002E7AB8" w:rsidRDefault="003F7015" w:rsidP="005033AA">
            <w:pPr>
              <w:pStyle w:val="ListParagraph"/>
              <w:numPr>
                <w:ilvl w:val="0"/>
                <w:numId w:val="33"/>
              </w:numPr>
              <w:spacing w:before="80" w:after="80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2E7AB8">
              <w:rPr>
                <w:rFonts w:ascii="Arial" w:hAnsi="Arial" w:cs="Arial"/>
                <w:b/>
                <w:sz w:val="18"/>
                <w:szCs w:val="18"/>
              </w:rPr>
              <w:t xml:space="preserve">провести визнання результатів аудиту:               </w:t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7A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E7AB8">
              <w:rPr>
                <w:rFonts w:ascii="Arial" w:hAnsi="Arial" w:cs="Arial"/>
                <w:sz w:val="18"/>
                <w:szCs w:val="18"/>
              </w:rPr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   ТАК         </w:t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A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E7AB8">
              <w:rPr>
                <w:rFonts w:ascii="Arial" w:hAnsi="Arial" w:cs="Arial"/>
                <w:sz w:val="18"/>
                <w:szCs w:val="18"/>
              </w:rPr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  НІ</w:t>
            </w:r>
          </w:p>
          <w:p w:rsidR="003F7015" w:rsidRPr="002E7AB8" w:rsidRDefault="003F7015" w:rsidP="005033AA">
            <w:pPr>
              <w:spacing w:before="80" w:after="80"/>
              <w:ind w:left="142"/>
              <w:rPr>
                <w:rFonts w:ascii="Arial" w:hAnsi="Arial" w:cs="Arial"/>
                <w:i/>
                <w:sz w:val="18"/>
                <w:szCs w:val="18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          результати аудиту, наведені у звіті(ах):</w:t>
            </w:r>
            <w:r w:rsidRPr="002E7AB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2E7AB8" w:rsidRDefault="003F7015" w:rsidP="005033AA">
            <w:pPr>
              <w:spacing w:before="80" w:after="80"/>
              <w:ind w:left="142"/>
              <w:rPr>
                <w:rFonts w:ascii="Arial" w:hAnsi="Arial" w:cs="Arial"/>
                <w:i/>
                <w:sz w:val="18"/>
                <w:szCs w:val="18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          назва органу що видав звіт(-и)</w:t>
            </w:r>
            <w:r w:rsidRPr="002E7AB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, атестат акредитації органу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2E7AB8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3F7015" w:rsidRPr="002E7AB8" w:rsidRDefault="003F7015" w:rsidP="009C637D">
            <w:pPr>
              <w:pStyle w:val="ListParagraph"/>
              <w:numPr>
                <w:ilvl w:val="0"/>
                <w:numId w:val="33"/>
              </w:numPr>
              <w:spacing w:before="80" w:after="80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2E7AB8">
              <w:rPr>
                <w:rFonts w:ascii="Arial" w:hAnsi="Arial" w:cs="Arial"/>
                <w:b/>
                <w:sz w:val="18"/>
                <w:szCs w:val="18"/>
              </w:rPr>
              <w:t xml:space="preserve">провести визнання результатів оцінки відповідності:  </w:t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7A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E7AB8">
              <w:rPr>
                <w:rFonts w:ascii="Arial" w:hAnsi="Arial" w:cs="Arial"/>
                <w:sz w:val="18"/>
                <w:szCs w:val="18"/>
              </w:rPr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   ТАК         </w:t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A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E7AB8">
              <w:rPr>
                <w:rFonts w:ascii="Arial" w:hAnsi="Arial" w:cs="Arial"/>
                <w:sz w:val="18"/>
                <w:szCs w:val="18"/>
              </w:rPr>
            </w:r>
            <w:r w:rsidRPr="002E7A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7AB8">
              <w:rPr>
                <w:rFonts w:ascii="Arial" w:hAnsi="Arial" w:cs="Arial"/>
                <w:sz w:val="18"/>
                <w:szCs w:val="18"/>
              </w:rPr>
              <w:t xml:space="preserve">  НІ</w:t>
            </w:r>
          </w:p>
          <w:p w:rsidR="003F7015" w:rsidRPr="002E7AB8" w:rsidRDefault="003F7015" w:rsidP="009C637D">
            <w:pPr>
              <w:spacing w:before="80" w:after="80"/>
              <w:ind w:left="142"/>
              <w:rPr>
                <w:rFonts w:ascii="Arial" w:hAnsi="Arial" w:cs="Arial"/>
                <w:i/>
                <w:sz w:val="18"/>
                <w:szCs w:val="18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          результати оцінки відповідності наведені в сертифікаті(-ах):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2E7AB8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3F7015" w:rsidRPr="002E7AB8" w:rsidRDefault="003F7015" w:rsidP="009C637D">
            <w:pPr>
              <w:spacing w:before="80" w:after="80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2E7AB8">
              <w:rPr>
                <w:rFonts w:ascii="Arial" w:hAnsi="Arial" w:cs="Arial"/>
                <w:sz w:val="18"/>
                <w:szCs w:val="18"/>
              </w:rPr>
              <w:t xml:space="preserve">          орган, що здійснив оцінку відповідності:</w:t>
            </w:r>
            <w:r w:rsidRPr="002E7AB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2E7AB8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2E7AB8">
              <w:rPr>
                <w:rFonts w:ascii="Arial" w:hAnsi="Arial" w:cs="Arial"/>
                <w:sz w:val="18"/>
                <w:szCs w:val="18"/>
              </w:rPr>
              <w:t>атестат акредитації органу</w:t>
            </w:r>
            <w:r w:rsidRPr="002E7AB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u w:val="single"/>
              </w:rPr>
              <w:t> </w:t>
            </w:r>
            <w:r w:rsidRPr="002E7AB8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2E7AB8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744"/>
          <w:jc w:val="center"/>
        </w:trPr>
        <w:tc>
          <w:tcPr>
            <w:tcW w:w="10939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3F7015" w:rsidRPr="005123A2" w:rsidRDefault="003F7015" w:rsidP="00B33B70">
            <w:pPr>
              <w:pStyle w:val="Heading1"/>
              <w:numPr>
                <w:ilvl w:val="0"/>
                <w:numId w:val="31"/>
              </w:numPr>
              <w:spacing w:before="120" w:after="120"/>
              <w:ind w:left="284" w:hanging="284"/>
              <w:rPr>
                <w:lang w:val="uk-UA"/>
              </w:rPr>
            </w:pPr>
            <w:r w:rsidRPr="005123A2">
              <w:rPr>
                <w:rFonts w:cs="Arial"/>
                <w:lang w:val="uk-UA"/>
              </w:rPr>
              <w:t>ВІДОМОСТІ ПРО ПОПЕРЕДНЄ ОЦІНЮВАННЯ ПРОДУКЦІЇ ТА/АБО СИСТЕМИ УПРАВЛІННЯ ЯКІСТЮ:</w:t>
            </w:r>
          </w:p>
          <w:p w:rsidR="003F7015" w:rsidRPr="005123A2" w:rsidRDefault="003F7015" w:rsidP="0047514F">
            <w:pPr>
              <w:pStyle w:val="ListParagraph"/>
              <w:numPr>
                <w:ilvl w:val="0"/>
                <w:numId w:val="33"/>
              </w:numPr>
              <w:tabs>
                <w:tab w:val="left" w:pos="299"/>
              </w:tabs>
              <w:spacing w:before="120" w:line="360" w:lineRule="auto"/>
              <w:ind w:left="142" w:firstLine="0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b/>
                <w:sz w:val="18"/>
                <w:szCs w:val="18"/>
              </w:rPr>
              <w:t>Чи проведена оцінка відповідності заявленої продукції за модулем «В»</w:t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:            </w:t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3A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123A2">
              <w:rPr>
                <w:rFonts w:ascii="Arial" w:hAnsi="Arial" w:cs="Arial"/>
                <w:sz w:val="18"/>
                <w:szCs w:val="18"/>
              </w:rPr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ТАК            </w:t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3A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123A2">
              <w:rPr>
                <w:rFonts w:ascii="Arial" w:hAnsi="Arial" w:cs="Arial"/>
                <w:sz w:val="18"/>
                <w:szCs w:val="18"/>
              </w:rPr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НІ</w:t>
            </w:r>
          </w:p>
          <w:p w:rsidR="003F7015" w:rsidRPr="005123A2" w:rsidRDefault="003F7015" w:rsidP="00DB4D38">
            <w:pPr>
              <w:pStyle w:val="ListParagraph"/>
              <w:spacing w:before="120" w:line="360" w:lineRule="auto"/>
              <w:ind w:left="0" w:firstLine="284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 xml:space="preserve">номер сертифікату: 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5123A2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  дата отримання: 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5123A2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  строк дії сертифікату: 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5123A2" w:rsidRDefault="003F7015" w:rsidP="00DB4D38">
            <w:pPr>
              <w:spacing w:line="360" w:lineRule="auto"/>
              <w:ind w:firstLine="284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 xml:space="preserve">орган, що видав сертифікат експертизи/перевірки типу: 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5123A2" w:rsidRDefault="003F7015" w:rsidP="00DB4D38">
            <w:pPr>
              <w:spacing w:line="360" w:lineRule="auto"/>
              <w:ind w:firstLine="284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 xml:space="preserve">наказ/рішення про призначення органу оцінки відповідності: 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5123A2" w:rsidRDefault="003F7015" w:rsidP="00432D6D">
            <w:pPr>
              <w:pStyle w:val="ListParagraph"/>
              <w:numPr>
                <w:ilvl w:val="0"/>
                <w:numId w:val="33"/>
              </w:numPr>
              <w:tabs>
                <w:tab w:val="left" w:pos="299"/>
              </w:tabs>
              <w:spacing w:before="120" w:line="360" w:lineRule="auto"/>
              <w:ind w:left="142" w:firstLine="0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b/>
                <w:sz w:val="18"/>
                <w:szCs w:val="18"/>
              </w:rPr>
              <w:t>Чи проведена оцінка відповідності заявленої продукції за модулем «Н1»</w:t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:            </w:t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3A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123A2">
              <w:rPr>
                <w:rFonts w:ascii="Arial" w:hAnsi="Arial" w:cs="Arial"/>
                <w:sz w:val="18"/>
                <w:szCs w:val="18"/>
              </w:rPr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ТАК            </w:t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3A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123A2">
              <w:rPr>
                <w:rFonts w:ascii="Arial" w:hAnsi="Arial" w:cs="Arial"/>
                <w:sz w:val="18"/>
                <w:szCs w:val="18"/>
              </w:rPr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НІ</w:t>
            </w:r>
          </w:p>
          <w:p w:rsidR="003F7015" w:rsidRPr="005123A2" w:rsidRDefault="003F7015" w:rsidP="0028169B">
            <w:pPr>
              <w:pStyle w:val="ListParagraph"/>
              <w:spacing w:before="120" w:line="360" w:lineRule="auto"/>
              <w:ind w:left="0" w:firstLine="284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 xml:space="preserve">номер сертифікату: 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Дата отримання: 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строк дії сертифікату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5123A2" w:rsidRDefault="003F7015" w:rsidP="0028169B">
            <w:pPr>
              <w:spacing w:line="360" w:lineRule="auto"/>
              <w:ind w:firstLine="284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 xml:space="preserve">орган, що видав сертифікат схвалення СУЯ: 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5123A2" w:rsidRDefault="003F7015" w:rsidP="0028169B">
            <w:pPr>
              <w:spacing w:line="360" w:lineRule="auto"/>
              <w:ind w:firstLine="284"/>
              <w:rPr>
                <w:rFonts w:ascii="Arial" w:hAnsi="Arial" w:cs="Arial"/>
                <w:i/>
                <w:vertAlign w:val="superscript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 xml:space="preserve">наказ/рішення про призначення органу оцінки відповідності: 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5123A2" w:rsidRDefault="003F7015" w:rsidP="0028169B">
            <w:pPr>
              <w:pStyle w:val="ListParagraph"/>
              <w:numPr>
                <w:ilvl w:val="0"/>
                <w:numId w:val="33"/>
              </w:numPr>
              <w:tabs>
                <w:tab w:val="left" w:pos="299"/>
              </w:tabs>
              <w:spacing w:before="120" w:line="360" w:lineRule="auto"/>
              <w:ind w:left="142" w:firstLine="0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b/>
                <w:sz w:val="18"/>
                <w:szCs w:val="18"/>
              </w:rPr>
              <w:t>Чи впроваджена у виробника/монтажника система управління якістю:</w:t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3A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123A2">
              <w:rPr>
                <w:rFonts w:ascii="Arial" w:hAnsi="Arial" w:cs="Arial"/>
                <w:sz w:val="18"/>
                <w:szCs w:val="18"/>
              </w:rPr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ТАК            </w:t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3A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123A2">
              <w:rPr>
                <w:rFonts w:ascii="Arial" w:hAnsi="Arial" w:cs="Arial"/>
                <w:sz w:val="18"/>
                <w:szCs w:val="18"/>
              </w:rPr>
            </w:r>
            <w:r w:rsidRPr="005123A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НІ</w:t>
            </w:r>
          </w:p>
          <w:p w:rsidR="003F7015" w:rsidRDefault="003F7015" w:rsidP="00B33B70">
            <w:pPr>
              <w:pStyle w:val="ListParagraph"/>
              <w:spacing w:before="120" w:line="360" w:lineRule="auto"/>
              <w:ind w:left="0" w:firstLine="284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 xml:space="preserve">Дата впровадження СУЯ: </w:t>
            </w:r>
            <w:r>
              <w:rPr>
                <w:rFonts w:ascii="Arial" w:hAnsi="Arial" w:cs="Arial"/>
                <w:i/>
                <w:sz w:val="18"/>
                <w:szCs w:val="18"/>
                <w:u w:val="single"/>
              </w:rPr>
              <w:t>___________________________</w:t>
            </w:r>
            <w:r w:rsidRPr="005123A2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3F7015" w:rsidRPr="001D0B9D" w:rsidRDefault="003F7015" w:rsidP="00B33B70">
            <w:pPr>
              <w:pStyle w:val="ListParagraph"/>
              <w:spacing w:before="120" w:line="360" w:lineRule="auto"/>
              <w:ind w:left="0" w:firstLine="284"/>
              <w:rPr>
                <w:rFonts w:ascii="Arial" w:hAnsi="Arial" w:cs="Arial"/>
                <w:i/>
                <w:sz w:val="18"/>
                <w:szCs w:val="18"/>
                <w:highlight w:val="magenta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Кількість персоналу, залученого до процесів заявленої сфери (ефективна</w:t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 кількість персоналу на підприємстві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5123A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1"/>
          <w:jc w:val="center"/>
        </w:trPr>
        <w:tc>
          <w:tcPr>
            <w:tcW w:w="10939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3F7015" w:rsidRPr="005123A2" w:rsidRDefault="003F7015" w:rsidP="00B33B70">
            <w:pPr>
              <w:pStyle w:val="Heading1"/>
              <w:numPr>
                <w:ilvl w:val="0"/>
                <w:numId w:val="31"/>
              </w:numPr>
              <w:spacing w:before="120" w:after="120"/>
              <w:ind w:left="675"/>
              <w:rPr>
                <w:rFonts w:cs="Arial"/>
                <w:lang w:val="uk-UA"/>
              </w:rPr>
            </w:pPr>
            <w:r w:rsidRPr="005123A2">
              <w:rPr>
                <w:rFonts w:cs="Arial"/>
                <w:lang w:val="uk-UA"/>
              </w:rPr>
              <w:t>ЗОБОВ’ЯЗАННЯ ЗАЯВНИКА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562"/>
          <w:jc w:val="center"/>
        </w:trPr>
        <w:tc>
          <w:tcPr>
            <w:tcW w:w="10939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:rsidR="003F7015" w:rsidRPr="005123A2" w:rsidRDefault="003F7015" w:rsidP="004751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1. Ми зобов’язуємось:</w:t>
            </w:r>
          </w:p>
          <w:p w:rsidR="003F7015" w:rsidRPr="005123A2" w:rsidRDefault="003F7015" w:rsidP="0047514F">
            <w:pPr>
              <w:numPr>
                <w:ilvl w:val="0"/>
                <w:numId w:val="28"/>
              </w:numPr>
              <w:tabs>
                <w:tab w:val="clear" w:pos="1876"/>
                <w:tab w:val="left" w:pos="284"/>
              </w:tabs>
              <w:ind w:left="148" w:hanging="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сплатити всі витрати, які пов’язані з проведенням робіт з оцінки відповідності продукції незалежно від отриманого результату;</w:t>
            </w:r>
          </w:p>
          <w:p w:rsidR="003F7015" w:rsidRPr="005123A2" w:rsidRDefault="003F7015" w:rsidP="0047514F">
            <w:pPr>
              <w:numPr>
                <w:ilvl w:val="0"/>
                <w:numId w:val="28"/>
              </w:numPr>
              <w:tabs>
                <w:tab w:val="clear" w:pos="1876"/>
                <w:tab w:val="left" w:pos="284"/>
              </w:tabs>
              <w:ind w:left="148" w:hanging="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до заявки представити документи згідно з переліком наведеним у відповідному Технічному регламенті не пізніше 5 днів від дня подання заявки;</w:t>
            </w:r>
          </w:p>
          <w:p w:rsidR="003F7015" w:rsidRPr="005123A2" w:rsidRDefault="003F7015" w:rsidP="00B33B70">
            <w:pPr>
              <w:numPr>
                <w:ilvl w:val="0"/>
                <w:numId w:val="28"/>
              </w:numPr>
              <w:tabs>
                <w:tab w:val="clear" w:pos="1876"/>
                <w:tab w:val="left" w:pos="284"/>
              </w:tabs>
              <w:ind w:left="148" w:hanging="6"/>
              <w:jc w:val="both"/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5123A2">
              <w:rPr>
                <w:rFonts w:ascii="Arial" w:hAnsi="Arial" w:cs="Arial"/>
                <w:color w:val="7030A0"/>
                <w:sz w:val="18"/>
                <w:szCs w:val="18"/>
              </w:rPr>
              <w:t>надавати до тех. документації інформацію, що стосується всіх субпідрядних процесів;</w:t>
            </w:r>
          </w:p>
          <w:p w:rsidR="003F7015" w:rsidRPr="005123A2" w:rsidRDefault="003F7015" w:rsidP="0047514F">
            <w:pPr>
              <w:numPr>
                <w:ilvl w:val="0"/>
                <w:numId w:val="28"/>
              </w:numPr>
              <w:tabs>
                <w:tab w:val="clear" w:pos="1876"/>
                <w:tab w:val="left" w:pos="284"/>
              </w:tabs>
              <w:ind w:left="148" w:hanging="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надавати достовірну інформацію.</w:t>
            </w:r>
          </w:p>
          <w:p w:rsidR="003F7015" w:rsidRPr="005123A2" w:rsidRDefault="003F7015" w:rsidP="004751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2. Ми повідомляємо, що:</w:t>
            </w:r>
          </w:p>
          <w:p w:rsidR="003F7015" w:rsidRPr="005123A2" w:rsidRDefault="003F7015" w:rsidP="0047514F">
            <w:pPr>
              <w:numPr>
                <w:ilvl w:val="0"/>
                <w:numId w:val="28"/>
              </w:numPr>
              <w:tabs>
                <w:tab w:val="clear" w:pos="1876"/>
                <w:tab w:val="left" w:pos="284"/>
              </w:tabs>
              <w:ind w:left="148" w:hanging="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заявка на оцінку відповідності продукції, що наведена в розділі ІІІ не подавалась в інший орган оцінки відповідності;</w:t>
            </w:r>
          </w:p>
          <w:p w:rsidR="003F7015" w:rsidRPr="005123A2" w:rsidRDefault="003F7015" w:rsidP="0047514F">
            <w:pPr>
              <w:numPr>
                <w:ilvl w:val="0"/>
                <w:numId w:val="28"/>
              </w:numPr>
              <w:tabs>
                <w:tab w:val="clear" w:pos="1876"/>
                <w:tab w:val="left" w:pos="284"/>
              </w:tabs>
              <w:ind w:left="148" w:hanging="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ознайомлені з:</w:t>
            </w:r>
          </w:p>
          <w:p w:rsidR="003F7015" w:rsidRPr="005123A2" w:rsidRDefault="003F7015" w:rsidP="0047514F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Процедурою розгляду скарг</w:t>
            </w:r>
            <w:r>
              <w:rPr>
                <w:rFonts w:ascii="Arial" w:hAnsi="Arial" w:cs="Arial"/>
                <w:sz w:val="18"/>
                <w:szCs w:val="18"/>
              </w:rPr>
              <w:t xml:space="preserve"> та </w:t>
            </w:r>
            <w:r w:rsidRPr="005123A2">
              <w:rPr>
                <w:rFonts w:ascii="Arial" w:hAnsi="Arial" w:cs="Arial"/>
                <w:sz w:val="18"/>
                <w:szCs w:val="18"/>
              </w:rPr>
              <w:t>апеляцій;</w:t>
            </w:r>
          </w:p>
          <w:p w:rsidR="003F7015" w:rsidRPr="005123A2" w:rsidRDefault="003F7015" w:rsidP="0047514F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Сертифікаційною угодою;</w:t>
            </w:r>
          </w:p>
          <w:p w:rsidR="003F7015" w:rsidRPr="005123A2" w:rsidRDefault="003F7015" w:rsidP="0047514F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Актуалізованим описом процедур оцінки відповідності продукції,</w:t>
            </w:r>
          </w:p>
          <w:p w:rsidR="003F7015" w:rsidRPr="00A3426E" w:rsidRDefault="003F7015" w:rsidP="0047514F">
            <w:pPr>
              <w:ind w:left="142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5123A2">
              <w:rPr>
                <w:rFonts w:ascii="Arial" w:hAnsi="Arial" w:cs="Arial"/>
                <w:sz w:val="18"/>
                <w:szCs w:val="18"/>
              </w:rPr>
              <w:t>що розміщені на сайті</w:t>
            </w:r>
            <w:r>
              <w:rPr>
                <w:rFonts w:ascii="Arial" w:hAnsi="Arial" w:cs="Arial"/>
                <w:sz w:val="18"/>
                <w:szCs w:val="18"/>
              </w:rPr>
              <w:t xml:space="preserve"> ООВ ТОВ «МІЖРЕГІОНАЛЬНИЙ ЕТЦ»: </w:t>
            </w:r>
            <w:hyperlink r:id="rId7" w:history="1">
              <w:r w:rsidRPr="00AE6D02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www</w:t>
              </w:r>
              <w:r w:rsidRPr="00AE6D02">
                <w:rPr>
                  <w:rStyle w:val="Hyperlink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Pr="00AE6D02">
                <w:rPr>
                  <w:rStyle w:val="Hyperlink"/>
                  <w:rFonts w:ascii="Arial" w:hAnsi="Arial" w:cs="Arial"/>
                  <w:sz w:val="18"/>
                  <w:szCs w:val="18"/>
                </w:rPr>
                <w:t>metc-kiev.com</w:t>
              </w:r>
            </w:hyperlink>
            <w:r w:rsidRPr="00A3426E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</w:tc>
      </w:tr>
      <w:tr w:rsidR="003F7015" w:rsidRPr="00534202" w:rsidTr="00EB7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93"/>
          <w:jc w:val="center"/>
        </w:trPr>
        <w:tc>
          <w:tcPr>
            <w:tcW w:w="2398" w:type="dxa"/>
            <w:tcBorders>
              <w:left w:val="double" w:sz="4" w:space="0" w:color="auto"/>
              <w:right w:val="nil"/>
            </w:tcBorders>
            <w:shd w:val="clear" w:color="auto" w:fill="DBE5F1"/>
            <w:vAlign w:val="center"/>
          </w:tcPr>
          <w:p w:rsidR="003F7015" w:rsidRPr="005123A2" w:rsidRDefault="003F7015" w:rsidP="0047514F">
            <w:pPr>
              <w:rPr>
                <w:rFonts w:ascii="Arial" w:hAnsi="Arial" w:cs="Arial"/>
                <w:sz w:val="20"/>
                <w:szCs w:val="20"/>
              </w:rPr>
            </w:pPr>
          </w:p>
          <w:p w:rsidR="003F7015" w:rsidRPr="005123A2" w:rsidRDefault="003F7015" w:rsidP="0047514F">
            <w:pPr>
              <w:rPr>
                <w:rFonts w:ascii="Arial" w:hAnsi="Arial" w:cs="Arial"/>
                <w:sz w:val="20"/>
                <w:szCs w:val="20"/>
              </w:rPr>
            </w:pPr>
          </w:p>
          <w:p w:rsidR="003F7015" w:rsidRPr="005123A2" w:rsidRDefault="003F7015" w:rsidP="0047514F">
            <w:pPr>
              <w:rPr>
                <w:rFonts w:ascii="Arial" w:hAnsi="Arial" w:cs="Arial"/>
                <w:b/>
              </w:rPr>
            </w:pPr>
            <w:r w:rsidRPr="005123A2">
              <w:rPr>
                <w:rFonts w:ascii="Arial" w:hAnsi="Arial" w:cs="Arial"/>
                <w:b/>
              </w:rPr>
              <w:t>Заявник:</w:t>
            </w:r>
            <w:bookmarkStart w:id="4" w:name="_GoBack"/>
            <w:bookmarkEnd w:id="4"/>
          </w:p>
          <w:p w:rsidR="003F7015" w:rsidRPr="005123A2" w:rsidRDefault="003F7015" w:rsidP="0047514F">
            <w:pPr>
              <w:rPr>
                <w:rFonts w:ascii="Arial" w:hAnsi="Arial" w:cs="Arial"/>
                <w:sz w:val="20"/>
                <w:szCs w:val="20"/>
              </w:rPr>
            </w:pPr>
          </w:p>
          <w:p w:rsidR="003F7015" w:rsidRPr="005123A2" w:rsidRDefault="003F7015" w:rsidP="0047514F">
            <w:pPr>
              <w:rPr>
                <w:rFonts w:ascii="Arial" w:hAnsi="Arial" w:cs="Arial"/>
                <w:sz w:val="20"/>
                <w:szCs w:val="20"/>
              </w:rPr>
            </w:pPr>
          </w:p>
          <w:p w:rsidR="003F7015" w:rsidRPr="005123A2" w:rsidRDefault="003F7015" w:rsidP="004751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tcBorders>
              <w:left w:val="nil"/>
              <w:right w:val="nil"/>
            </w:tcBorders>
            <w:shd w:val="clear" w:color="auto" w:fill="DBE5F1"/>
          </w:tcPr>
          <w:p w:rsidR="003F7015" w:rsidRPr="005123A2" w:rsidRDefault="003F7015" w:rsidP="004751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3A2">
              <w:rPr>
                <w:rFonts w:ascii="Arial" w:hAnsi="Arial" w:cs="Arial"/>
                <w:sz w:val="16"/>
                <w:szCs w:val="16"/>
              </w:rPr>
              <w:t>Посада</w:t>
            </w: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897" w:type="dxa"/>
            <w:gridSpan w:val="4"/>
            <w:tcBorders>
              <w:left w:val="nil"/>
              <w:right w:val="nil"/>
            </w:tcBorders>
            <w:shd w:val="clear" w:color="auto" w:fill="DBE5F1"/>
          </w:tcPr>
          <w:p w:rsidR="003F7015" w:rsidRPr="005123A2" w:rsidRDefault="003F7015" w:rsidP="004751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23A2">
              <w:rPr>
                <w:rFonts w:ascii="Arial" w:hAnsi="Arial" w:cs="Arial"/>
                <w:b/>
                <w:sz w:val="18"/>
                <w:szCs w:val="18"/>
              </w:rPr>
              <w:t>______________________</w:t>
            </w: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3A2">
              <w:rPr>
                <w:rFonts w:ascii="Arial" w:hAnsi="Arial" w:cs="Arial"/>
                <w:sz w:val="16"/>
                <w:szCs w:val="16"/>
              </w:rPr>
              <w:t>Підпис</w:t>
            </w: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bookmarkStart w:id="5" w:name="ТекстовоеПоле12"/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  <w:bookmarkEnd w:id="5"/>
            <w:r w:rsidRPr="005123A2">
              <w:rPr>
                <w:rFonts w:ascii="Arial" w:hAnsi="Arial" w:cs="Arial"/>
                <w:sz w:val="16"/>
                <w:szCs w:val="16"/>
              </w:rPr>
              <w:t>.</w:t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  <w:r w:rsidRPr="005123A2">
              <w:rPr>
                <w:rFonts w:ascii="Arial" w:hAnsi="Arial" w:cs="Arial"/>
                <w:sz w:val="16"/>
                <w:szCs w:val="16"/>
              </w:rPr>
              <w:t>.20</w:t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5123A2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  <w:r w:rsidRPr="005123A2">
              <w:rPr>
                <w:rFonts w:ascii="Arial" w:hAnsi="Arial" w:cs="Arial"/>
                <w:sz w:val="16"/>
                <w:szCs w:val="16"/>
              </w:rPr>
              <w:t>р.</w:t>
            </w: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3A2">
              <w:rPr>
                <w:rFonts w:ascii="Arial" w:hAnsi="Arial" w:cs="Arial"/>
                <w:sz w:val="16"/>
                <w:szCs w:val="16"/>
              </w:rPr>
              <w:t>(Дата)</w:t>
            </w:r>
          </w:p>
        </w:tc>
        <w:tc>
          <w:tcPr>
            <w:tcW w:w="2782" w:type="dxa"/>
            <w:gridSpan w:val="2"/>
            <w:tcBorders>
              <w:left w:val="nil"/>
              <w:right w:val="double" w:sz="4" w:space="0" w:color="auto"/>
            </w:tcBorders>
            <w:shd w:val="clear" w:color="auto" w:fill="DBE5F1"/>
          </w:tcPr>
          <w:p w:rsidR="003F7015" w:rsidRPr="005123A2" w:rsidRDefault="003F7015" w:rsidP="004751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instrText xml:space="preserve"> FORMTEXT </w:instrTex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separate"/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noProof/>
                <w:sz w:val="18"/>
                <w:szCs w:val="18"/>
                <w:u w:val="single"/>
              </w:rPr>
              <w:t> </w:t>
            </w:r>
            <w:r w:rsidRPr="005123A2">
              <w:rPr>
                <w:rFonts w:ascii="Arial" w:hAnsi="Arial" w:cs="Arial"/>
                <w:i/>
                <w:sz w:val="18"/>
                <w:szCs w:val="18"/>
                <w:u w:val="single"/>
              </w:rPr>
              <w:fldChar w:fldCharType="end"/>
            </w:r>
          </w:p>
          <w:p w:rsidR="003F7015" w:rsidRPr="005123A2" w:rsidRDefault="003F7015" w:rsidP="004751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3A2">
              <w:rPr>
                <w:rFonts w:ascii="Arial" w:hAnsi="Arial" w:cs="Arial"/>
                <w:sz w:val="16"/>
                <w:szCs w:val="16"/>
              </w:rPr>
              <w:t>Ім’я, прізвище</w:t>
            </w:r>
          </w:p>
        </w:tc>
      </w:tr>
      <w:tr w:rsidR="003F7015" w:rsidRPr="00534202" w:rsidTr="00EB7235">
        <w:trPr>
          <w:jc w:val="center"/>
        </w:trPr>
        <w:tc>
          <w:tcPr>
            <w:tcW w:w="10939" w:type="dxa"/>
            <w:gridSpan w:val="10"/>
            <w:shd w:val="clear" w:color="auto" w:fill="F2F2F2"/>
          </w:tcPr>
          <w:p w:rsidR="003F7015" w:rsidRPr="00F615F7" w:rsidRDefault="003F7015" w:rsidP="00B33B70">
            <w:pPr>
              <w:pStyle w:val="Heading1"/>
              <w:numPr>
                <w:ilvl w:val="0"/>
                <w:numId w:val="31"/>
              </w:numPr>
              <w:spacing w:before="120" w:after="120"/>
              <w:ind w:left="675"/>
              <w:rPr>
                <w:rFonts w:cs="Arial"/>
                <w:lang w:val="uk-UA"/>
              </w:rPr>
            </w:pPr>
            <w:r w:rsidRPr="00F615F7">
              <w:rPr>
                <w:rFonts w:cs="Arial"/>
                <w:lang w:val="uk-UA"/>
              </w:rPr>
              <w:t xml:space="preserve">АНАЛІЗ ЗАЯВКИ </w:t>
            </w:r>
            <w:r w:rsidRPr="00F615F7">
              <w:rPr>
                <w:rFonts w:cs="Arial"/>
                <w:i/>
                <w:color w:val="943634"/>
                <w:lang w:val="uk-UA"/>
              </w:rPr>
              <w:t>(</w:t>
            </w:r>
            <w:r w:rsidRPr="00F615F7">
              <w:rPr>
                <w:rFonts w:cs="Arial"/>
                <w:i/>
                <w:color w:val="943634"/>
                <w:sz w:val="18"/>
                <w:szCs w:val="18"/>
                <w:lang w:val="uk-UA"/>
              </w:rPr>
              <w:t>заповнює ООВ ТОВ «МІЖРЕГІОНАЛЬНИЙ ЕТЦ»</w:t>
            </w:r>
            <w:r w:rsidRPr="00F615F7">
              <w:rPr>
                <w:rFonts w:cs="Arial"/>
                <w:i/>
                <w:color w:val="943634"/>
                <w:lang w:val="uk-UA"/>
              </w:rPr>
              <w:t>)</w:t>
            </w:r>
          </w:p>
        </w:tc>
      </w:tr>
      <w:tr w:rsidR="003F7015" w:rsidRPr="00534202" w:rsidTr="00EB7235">
        <w:trPr>
          <w:jc w:val="center"/>
        </w:trPr>
        <w:tc>
          <w:tcPr>
            <w:tcW w:w="10939" w:type="dxa"/>
            <w:gridSpan w:val="10"/>
            <w:tcBorders>
              <w:bottom w:val="nil"/>
            </w:tcBorders>
            <w:shd w:val="clear" w:color="auto" w:fill="F2F2F2"/>
            <w:vAlign w:val="center"/>
          </w:tcPr>
          <w:p w:rsidR="003F7015" w:rsidRPr="00F615F7" w:rsidRDefault="003F7015" w:rsidP="0047514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15F7">
              <w:rPr>
                <w:rFonts w:ascii="Arial" w:hAnsi="Arial" w:cs="Arial"/>
                <w:b/>
                <w:sz w:val="20"/>
                <w:szCs w:val="20"/>
              </w:rPr>
              <w:t>Верифікація:</w:t>
            </w:r>
          </w:p>
          <w:p w:rsidR="003F7015" w:rsidRPr="00F615F7" w:rsidRDefault="003F7015" w:rsidP="0047514F">
            <w:pPr>
              <w:numPr>
                <w:ilvl w:val="0"/>
                <w:numId w:val="32"/>
              </w:numPr>
              <w:spacing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>Інформація щодо Заявника та продукції для проведення процесу оцінки відповідності є:</w:t>
            </w:r>
          </w:p>
          <w:p w:rsidR="003F7015" w:rsidRPr="00F615F7" w:rsidRDefault="003F7015" w:rsidP="0047514F">
            <w:pPr>
              <w:spacing w:line="360" w:lineRule="auto"/>
              <w:ind w:left="284" w:firstLine="283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 достатня                                                          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недостатня</w:t>
            </w:r>
          </w:p>
          <w:p w:rsidR="003F7015" w:rsidRPr="00F615F7" w:rsidRDefault="003F7015" w:rsidP="0047514F">
            <w:pPr>
              <w:numPr>
                <w:ilvl w:val="0"/>
                <w:numId w:val="32"/>
              </w:numPr>
              <w:spacing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>Будь-які відомі розбіжності у розумінні між ООВ ТОВ «МІЖРЕГІОНАЛЬНИЙ ЕТЦ» та Заявником:</w:t>
            </w:r>
          </w:p>
          <w:p w:rsidR="003F7015" w:rsidRPr="00F615F7" w:rsidRDefault="003F7015" w:rsidP="0047514F">
            <w:pPr>
              <w:spacing w:line="360" w:lineRule="auto"/>
              <w:ind w:left="284" w:firstLine="283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вирішені                                                            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не вирішені</w:t>
            </w:r>
          </w:p>
          <w:p w:rsidR="003F7015" w:rsidRPr="00F615F7" w:rsidRDefault="003F7015" w:rsidP="0047514F">
            <w:pPr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>зокрема, погодження щодо стандартів, ТР або інших нормативних документів;</w:t>
            </w:r>
          </w:p>
          <w:p w:rsidR="003F7015" w:rsidRPr="00F615F7" w:rsidRDefault="003F7015" w:rsidP="0047514F">
            <w:pPr>
              <w:numPr>
                <w:ilvl w:val="0"/>
                <w:numId w:val="32"/>
              </w:numPr>
              <w:spacing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>Заявлена сфера оцінки відповідності:</w:t>
            </w:r>
          </w:p>
          <w:p w:rsidR="003F7015" w:rsidRPr="00F615F7" w:rsidRDefault="003F7015" w:rsidP="0047514F">
            <w:pPr>
              <w:spacing w:line="360" w:lineRule="auto"/>
              <w:ind w:left="284" w:firstLine="283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визначена                                                         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не визначена</w:t>
            </w:r>
          </w:p>
          <w:p w:rsidR="003F7015" w:rsidRPr="00F615F7" w:rsidRDefault="003F7015" w:rsidP="0047514F">
            <w:pPr>
              <w:numPr>
                <w:ilvl w:val="0"/>
                <w:numId w:val="32"/>
              </w:numPr>
              <w:spacing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>Засоби для виконання заявлених видів діяльності з оцінювання:</w:t>
            </w:r>
          </w:p>
          <w:p w:rsidR="003F7015" w:rsidRPr="00F615F7" w:rsidRDefault="003F7015" w:rsidP="0047514F">
            <w:pPr>
              <w:spacing w:line="360" w:lineRule="auto"/>
              <w:ind w:left="284" w:firstLine="283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наявні                                                                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відсутні</w:t>
            </w:r>
          </w:p>
          <w:p w:rsidR="003F7015" w:rsidRPr="00F615F7" w:rsidRDefault="003F7015" w:rsidP="0047514F">
            <w:pPr>
              <w:numPr>
                <w:ilvl w:val="0"/>
                <w:numId w:val="32"/>
              </w:numPr>
              <w:spacing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>ООВ ТОВ «МІЖРЕГІОНАЛЬНИЙ ЕТЦ»  компетентний і спроможний здійснювати оцінку відповідності:</w:t>
            </w:r>
          </w:p>
          <w:p w:rsidR="003F7015" w:rsidRPr="00F615F7" w:rsidRDefault="003F7015" w:rsidP="0047514F">
            <w:pPr>
              <w:spacing w:line="360" w:lineRule="auto"/>
              <w:ind w:left="284" w:firstLine="283"/>
              <w:rPr>
                <w:rFonts w:ascii="Arial" w:hAnsi="Arial" w:cs="Arial"/>
                <w:sz w:val="18"/>
                <w:szCs w:val="18"/>
              </w:rPr>
            </w:pP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так                                                                      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ні</w:t>
            </w:r>
          </w:p>
          <w:p w:rsidR="003F7015" w:rsidRPr="00F615F7" w:rsidRDefault="003F7015" w:rsidP="0047514F">
            <w:pPr>
              <w:numPr>
                <w:ilvl w:val="0"/>
                <w:numId w:val="32"/>
              </w:numPr>
              <w:spacing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>Стосовно заявлених:</w:t>
            </w:r>
          </w:p>
          <w:p w:rsidR="003F7015" w:rsidRPr="00F615F7" w:rsidRDefault="003F7015" w:rsidP="0047514F">
            <w:pPr>
              <w:spacing w:line="360" w:lineRule="auto"/>
              <w:ind w:left="284" w:firstLine="283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типу продукції    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нормативного документу  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процедури оцінки</w:t>
            </w:r>
          </w:p>
          <w:p w:rsidR="003F7015" w:rsidRPr="00F615F7" w:rsidRDefault="003F7015" w:rsidP="0047514F">
            <w:pPr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>ООВ ТОВ «МІЖРЕГІОНАЛЬНИЙ ЕТЦ»</w:t>
            </w:r>
          </w:p>
          <w:p w:rsidR="003F7015" w:rsidRPr="00F615F7" w:rsidRDefault="003F7015" w:rsidP="0047514F">
            <w:pPr>
              <w:spacing w:line="360" w:lineRule="auto"/>
              <w:ind w:left="284" w:firstLine="283"/>
              <w:rPr>
                <w:rFonts w:ascii="Arial" w:hAnsi="Arial" w:cs="Arial"/>
                <w:sz w:val="18"/>
                <w:szCs w:val="18"/>
              </w:rPr>
            </w:pP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має                     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не має </w:t>
            </w:r>
          </w:p>
          <w:p w:rsidR="003F7015" w:rsidRPr="00F615F7" w:rsidRDefault="003F7015" w:rsidP="00856301">
            <w:pPr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18"/>
                <w:szCs w:val="18"/>
              </w:rPr>
              <w:t>попередній досвід.</w:t>
            </w:r>
          </w:p>
        </w:tc>
      </w:tr>
      <w:tr w:rsidR="003F7015" w:rsidRPr="00534202" w:rsidTr="00EB7235">
        <w:trPr>
          <w:jc w:val="center"/>
        </w:trPr>
        <w:tc>
          <w:tcPr>
            <w:tcW w:w="10939" w:type="dxa"/>
            <w:gridSpan w:val="10"/>
            <w:tcBorders>
              <w:top w:val="nil"/>
              <w:bottom w:val="nil"/>
            </w:tcBorders>
            <w:shd w:val="clear" w:color="auto" w:fill="F2F2F2"/>
            <w:vAlign w:val="center"/>
          </w:tcPr>
          <w:p w:rsidR="003F7015" w:rsidRPr="00F615F7" w:rsidRDefault="003F7015" w:rsidP="00125268">
            <w:pPr>
              <w:pStyle w:val="List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b/>
                <w:sz w:val="20"/>
                <w:szCs w:val="20"/>
              </w:rPr>
              <w:t>Рішення за заявкою:</w:t>
            </w:r>
          </w:p>
          <w:p w:rsidR="003F7015" w:rsidRPr="00F615F7" w:rsidRDefault="003F7015" w:rsidP="00125268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 xml:space="preserve">Розпочати процедуру оцінки відповідності/схвалення СУЯ: </w:t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так      </w:t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ні;</w:t>
            </w:r>
          </w:p>
          <w:p w:rsidR="003F7015" w:rsidRPr="00A2745D" w:rsidRDefault="003F7015" w:rsidP="00125268">
            <w:pPr>
              <w:pStyle w:val="ListParagraph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 xml:space="preserve">   Залучити випробувальну лабораторію: </w:t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так      </w:t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ні</w:t>
            </w:r>
          </w:p>
          <w:p w:rsidR="003F7015" w:rsidRPr="00F615F7" w:rsidRDefault="003F7015" w:rsidP="00125268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 xml:space="preserve">Відмовити в проведенні процедури оцінки відповідності/схвалення СУЯ: </w:t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так      </w:t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ні:</w:t>
            </w:r>
          </w:p>
          <w:p w:rsidR="003F7015" w:rsidRPr="00F615F7" w:rsidRDefault="003F7015" w:rsidP="00125268">
            <w:pPr>
              <w:spacing w:line="288" w:lineRule="auto"/>
              <w:ind w:firstLine="993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відсутня заявлена продукція у сфері акредитації ООВ ТОВ «МІЖРЕГІОНАЛЬНИЙ ЕТЦ»;</w:t>
            </w:r>
          </w:p>
          <w:p w:rsidR="003F7015" w:rsidRPr="00F615F7" w:rsidRDefault="003F7015" w:rsidP="00125268">
            <w:pPr>
              <w:spacing w:line="288" w:lineRule="auto"/>
              <w:ind w:firstLine="993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на заявлену продукцію не поширюється дія Технічного регламенту;</w:t>
            </w:r>
          </w:p>
          <w:p w:rsidR="003F7015" w:rsidRPr="00F615F7" w:rsidRDefault="003F7015" w:rsidP="00125268">
            <w:pPr>
              <w:spacing w:line="288" w:lineRule="auto"/>
              <w:ind w:firstLine="993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недостатньо ресурсів ООВ ТОВ «МІЖРЕГІОНАЛЬНИЙ ЕТЦ»; </w:t>
            </w:r>
          </w:p>
          <w:p w:rsidR="003F7015" w:rsidRPr="00F615F7" w:rsidRDefault="003F7015" w:rsidP="00125268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t xml:space="preserve">Повідомити Заявника про відмову/наявність розбіжностей: </w:t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так      </w:t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ні;</w:t>
            </w:r>
          </w:p>
          <w:p w:rsidR="003F7015" w:rsidRPr="00F615F7" w:rsidRDefault="003F7015" w:rsidP="00125268">
            <w:pPr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5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615F7">
              <w:rPr>
                <w:rFonts w:ascii="Arial" w:hAnsi="Arial" w:cs="Arial"/>
                <w:sz w:val="20"/>
                <w:szCs w:val="20"/>
              </w:rPr>
            </w:r>
            <w:r w:rsidRPr="00F615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5F7">
              <w:rPr>
                <w:rFonts w:ascii="Arial" w:hAnsi="Arial" w:cs="Arial"/>
                <w:sz w:val="20"/>
                <w:szCs w:val="20"/>
              </w:rPr>
              <w:t xml:space="preserve"> Інше (див. розд ІХ).</w:t>
            </w:r>
          </w:p>
          <w:bookmarkStart w:id="6" w:name="Tekst21"/>
          <w:p w:rsidR="003F7015" w:rsidRPr="00F615F7" w:rsidRDefault="003F7015" w:rsidP="00B33B70">
            <w:pPr>
              <w:rPr>
                <w:rFonts w:ascii="Arial" w:hAnsi="Arial" w:cs="Arial"/>
                <w:sz w:val="18"/>
                <w:szCs w:val="18"/>
              </w:rPr>
            </w:pP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1"/>
                  <w:enabled w:val="0"/>
                  <w:calcOnExit w:val="0"/>
                  <w:textInput>
                    <w:default w:val="……............................"/>
                  </w:textInput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15F7">
              <w:rPr>
                <w:rFonts w:ascii="Arial" w:hAnsi="Arial" w:cs="Arial"/>
                <w:noProof/>
                <w:sz w:val="18"/>
                <w:szCs w:val="18"/>
              </w:rPr>
              <w:t>……............................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Pr="00F615F7">
              <w:rPr>
                <w:rFonts w:ascii="Arial" w:hAnsi="Arial" w:cs="Arial"/>
                <w:sz w:val="18"/>
                <w:szCs w:val="18"/>
              </w:rPr>
              <w:t xml:space="preserve">                                      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……............................"/>
                  </w:textInput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15F7">
              <w:rPr>
                <w:rFonts w:ascii="Arial" w:hAnsi="Arial" w:cs="Arial"/>
                <w:noProof/>
                <w:sz w:val="18"/>
                <w:szCs w:val="18"/>
              </w:rPr>
              <w:t>……............................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                          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……............................"/>
                  </w:textInput>
                </w:ffData>
              </w:fldChar>
            </w:r>
            <w:r w:rsidRPr="00F615F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615F7">
              <w:rPr>
                <w:rFonts w:ascii="Arial" w:hAnsi="Arial" w:cs="Arial"/>
                <w:sz w:val="18"/>
                <w:szCs w:val="18"/>
              </w:rPr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15F7">
              <w:rPr>
                <w:rFonts w:ascii="Arial" w:hAnsi="Arial" w:cs="Arial"/>
                <w:noProof/>
                <w:sz w:val="18"/>
                <w:szCs w:val="18"/>
              </w:rPr>
              <w:t>……............................</w:t>
            </w:r>
            <w:r w:rsidRPr="00F615F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3F7015" w:rsidRPr="00F615F7" w:rsidRDefault="003F7015" w:rsidP="00B33B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15F7">
              <w:rPr>
                <w:rFonts w:ascii="Arial" w:hAnsi="Arial" w:cs="Arial"/>
                <w:sz w:val="16"/>
                <w:szCs w:val="16"/>
              </w:rPr>
              <w:t xml:space="preserve">         Дата </w:t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</w:t>
            </w:r>
            <w:r w:rsidRPr="00F615F7">
              <w:rPr>
                <w:rFonts w:ascii="Arial" w:hAnsi="Arial" w:cs="Arial"/>
                <w:sz w:val="16"/>
                <w:szCs w:val="16"/>
              </w:rPr>
              <w:t>підпис</w:t>
            </w:r>
            <w:r w:rsidRPr="00F615F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r w:rsidRPr="00F615F7">
              <w:rPr>
                <w:rFonts w:ascii="Arial" w:hAnsi="Arial" w:cs="Arial"/>
                <w:sz w:val="16"/>
                <w:szCs w:val="16"/>
              </w:rPr>
              <w:t>Ім’я, прізвище</w:t>
            </w:r>
          </w:p>
        </w:tc>
      </w:tr>
      <w:tr w:rsidR="003F7015" w:rsidRPr="00534202" w:rsidTr="00EB7235">
        <w:trPr>
          <w:trHeight w:val="151"/>
          <w:jc w:val="center"/>
        </w:trPr>
        <w:tc>
          <w:tcPr>
            <w:tcW w:w="10939" w:type="dxa"/>
            <w:gridSpan w:val="10"/>
            <w:tcBorders>
              <w:top w:val="nil"/>
            </w:tcBorders>
            <w:vAlign w:val="center"/>
          </w:tcPr>
          <w:p w:rsidR="003F7015" w:rsidRPr="001D0B9D" w:rsidRDefault="003F7015" w:rsidP="0047514F">
            <w:pPr>
              <w:spacing w:line="360" w:lineRule="auto"/>
              <w:ind w:firstLine="426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</w:tr>
      <w:tr w:rsidR="003F7015" w:rsidRPr="00534202" w:rsidTr="00EB7235">
        <w:trPr>
          <w:trHeight w:val="315"/>
          <w:jc w:val="center"/>
        </w:trPr>
        <w:tc>
          <w:tcPr>
            <w:tcW w:w="10939" w:type="dxa"/>
            <w:gridSpan w:val="10"/>
            <w:shd w:val="clear" w:color="auto" w:fill="F2F2F2"/>
          </w:tcPr>
          <w:p w:rsidR="003F7015" w:rsidRPr="00F615F7" w:rsidRDefault="003F7015" w:rsidP="0047514F">
            <w:pPr>
              <w:pStyle w:val="Heading1"/>
              <w:numPr>
                <w:ilvl w:val="0"/>
                <w:numId w:val="0"/>
              </w:numPr>
              <w:ind w:left="313" w:hanging="313"/>
              <w:rPr>
                <w:rFonts w:cs="Arial"/>
                <w:lang w:val="uk-UA"/>
              </w:rPr>
            </w:pPr>
            <w:r w:rsidRPr="00F615F7">
              <w:rPr>
                <w:rFonts w:cs="Arial"/>
                <w:lang w:val="uk-UA"/>
              </w:rPr>
              <w:t xml:space="preserve">ІХ. ПРИМІТКИ/ПОГОДЖЕННЯ ІЗ ЗАЯВНИКОМ </w:t>
            </w:r>
            <w:r w:rsidRPr="00F615F7">
              <w:rPr>
                <w:rFonts w:cs="Arial"/>
                <w:i/>
                <w:color w:val="943634"/>
                <w:lang w:val="uk-UA"/>
              </w:rPr>
              <w:t>(</w:t>
            </w:r>
            <w:r w:rsidRPr="00F615F7">
              <w:rPr>
                <w:rFonts w:cs="Arial"/>
                <w:i/>
                <w:color w:val="943634"/>
                <w:sz w:val="18"/>
                <w:szCs w:val="18"/>
                <w:lang w:val="uk-UA"/>
              </w:rPr>
              <w:t>заповнює ООВ ТОВ «МІЖРЕГІОНАЛЬНИЙ ЕТЦ»</w:t>
            </w:r>
            <w:r w:rsidRPr="00F615F7">
              <w:rPr>
                <w:rFonts w:cs="Arial"/>
                <w:i/>
                <w:color w:val="943634"/>
                <w:lang w:val="uk-UA"/>
              </w:rPr>
              <w:t>)</w:t>
            </w:r>
          </w:p>
        </w:tc>
      </w:tr>
      <w:tr w:rsidR="003F7015" w:rsidRPr="00534202" w:rsidTr="00EB7235">
        <w:trPr>
          <w:trHeight w:val="697"/>
          <w:jc w:val="center"/>
        </w:trPr>
        <w:tc>
          <w:tcPr>
            <w:tcW w:w="2522" w:type="dxa"/>
            <w:gridSpan w:val="2"/>
          </w:tcPr>
          <w:p w:rsidR="003F7015" w:rsidRPr="00F615F7" w:rsidRDefault="003F7015" w:rsidP="00125268">
            <w:pPr>
              <w:jc w:val="center"/>
            </w:pPr>
            <w:r w:rsidRPr="00F615F7">
              <w:t xml:space="preserve">Вхідні дані </w:t>
            </w:r>
            <w:r w:rsidRPr="00F615F7">
              <w:rPr>
                <w:sz w:val="18"/>
                <w:szCs w:val="18"/>
              </w:rPr>
              <w:t>(номер та дата документу)</w:t>
            </w:r>
          </w:p>
        </w:tc>
        <w:tc>
          <w:tcPr>
            <w:tcW w:w="8417" w:type="dxa"/>
            <w:gridSpan w:val="8"/>
          </w:tcPr>
          <w:p w:rsidR="003F7015" w:rsidRPr="00F615F7" w:rsidRDefault="003F7015" w:rsidP="00125268">
            <w:pPr>
              <w:jc w:val="center"/>
            </w:pPr>
            <w:r w:rsidRPr="00F615F7">
              <w:t>Результат розгляду</w:t>
            </w:r>
          </w:p>
          <w:p w:rsidR="003F7015" w:rsidRPr="00F615F7" w:rsidRDefault="003F7015" w:rsidP="00125268">
            <w:pPr>
              <w:jc w:val="center"/>
            </w:pPr>
            <w:r w:rsidRPr="00F615F7">
              <w:rPr>
                <w:sz w:val="18"/>
                <w:szCs w:val="18"/>
              </w:rPr>
              <w:t>(короткий зміст, підпис відповідального, дата)</w:t>
            </w:r>
          </w:p>
        </w:tc>
      </w:tr>
      <w:tr w:rsidR="003F7015" w:rsidRPr="00534202" w:rsidTr="00EB7235">
        <w:trPr>
          <w:trHeight w:val="435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F615F7" w:rsidRDefault="003F7015" w:rsidP="0047514F"/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EB7235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743932">
        <w:trPr>
          <w:trHeight w:val="412"/>
          <w:jc w:val="center"/>
        </w:trPr>
        <w:tc>
          <w:tcPr>
            <w:tcW w:w="2522" w:type="dxa"/>
            <w:gridSpan w:val="2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  <w:tr w:rsidR="003F7015" w:rsidRPr="00534202" w:rsidTr="00743932">
        <w:trPr>
          <w:trHeight w:val="412"/>
          <w:jc w:val="center"/>
        </w:trPr>
        <w:tc>
          <w:tcPr>
            <w:tcW w:w="2522" w:type="dxa"/>
            <w:gridSpan w:val="2"/>
            <w:tcBorders>
              <w:bottom w:val="double" w:sz="4" w:space="0" w:color="auto"/>
            </w:tcBorders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  <w:tc>
          <w:tcPr>
            <w:tcW w:w="8417" w:type="dxa"/>
            <w:gridSpan w:val="8"/>
            <w:tcBorders>
              <w:bottom w:val="double" w:sz="4" w:space="0" w:color="auto"/>
            </w:tcBorders>
          </w:tcPr>
          <w:p w:rsidR="003F7015" w:rsidRPr="001D0B9D" w:rsidRDefault="003F7015" w:rsidP="0047514F">
            <w:pPr>
              <w:rPr>
                <w:highlight w:val="magenta"/>
              </w:rPr>
            </w:pPr>
          </w:p>
        </w:tc>
      </w:tr>
    </w:tbl>
    <w:p w:rsidR="003F7015" w:rsidRPr="00534202" w:rsidRDefault="003F7015" w:rsidP="00F219DC">
      <w:pPr>
        <w:rPr>
          <w:sz w:val="16"/>
          <w:szCs w:val="16"/>
        </w:rPr>
      </w:pPr>
    </w:p>
    <w:sectPr w:rsidR="003F7015" w:rsidRPr="00534202" w:rsidSect="004A40D5">
      <w:headerReference w:type="default" r:id="rId8"/>
      <w:footerReference w:type="default" r:id="rId9"/>
      <w:pgSz w:w="11906" w:h="16838" w:code="9"/>
      <w:pgMar w:top="510" w:right="680" w:bottom="510" w:left="680" w:header="709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015" w:rsidRDefault="003F7015" w:rsidP="00335178">
      <w:r>
        <w:separator/>
      </w:r>
    </w:p>
  </w:endnote>
  <w:endnote w:type="continuationSeparator" w:id="0">
    <w:p w:rsidR="003F7015" w:rsidRDefault="003F7015" w:rsidP="00335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E Normalny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400"/>
      <w:gridCol w:w="1630"/>
    </w:tblGrid>
    <w:tr w:rsidR="003F7015" w:rsidRPr="009153B2" w:rsidTr="004D2D15">
      <w:trPr>
        <w:jc w:val="center"/>
      </w:trPr>
      <w:tc>
        <w:tcPr>
          <w:tcW w:w="8508" w:type="dxa"/>
        </w:tcPr>
        <w:p w:rsidR="003F7015" w:rsidRPr="009153B2" w:rsidRDefault="003F7015" w:rsidP="004D2D15">
          <w:pPr>
            <w:pStyle w:val="Footer"/>
            <w:spacing w:before="60" w:after="60"/>
            <w:rPr>
              <w:sz w:val="20"/>
              <w:szCs w:val="20"/>
            </w:rPr>
          </w:pPr>
          <w:r>
            <w:rPr>
              <w:sz w:val="20"/>
              <w:szCs w:val="20"/>
              <w:lang w:val="uk-UA"/>
            </w:rPr>
            <w:t>ФСУ-03.16</w:t>
          </w:r>
          <w:r w:rsidRPr="009153B2">
            <w:rPr>
              <w:sz w:val="20"/>
              <w:szCs w:val="20"/>
            </w:rPr>
            <w:t xml:space="preserve"> (</w:t>
          </w:r>
          <w:r w:rsidRPr="009153B2">
            <w:rPr>
              <w:sz w:val="20"/>
              <w:szCs w:val="20"/>
              <w:lang w:val="uk-UA"/>
            </w:rPr>
            <w:t xml:space="preserve">версія </w:t>
          </w:r>
          <w:r>
            <w:rPr>
              <w:sz w:val="20"/>
              <w:szCs w:val="20"/>
              <w:lang w:val="uk-UA"/>
            </w:rPr>
            <w:t>2</w:t>
          </w:r>
          <w:r w:rsidRPr="009153B2">
            <w:rPr>
              <w:sz w:val="20"/>
              <w:szCs w:val="20"/>
              <w:lang w:val="uk-UA"/>
            </w:rPr>
            <w:t>)</w:t>
          </w:r>
          <w:r w:rsidRPr="009153B2">
            <w:rPr>
              <w:sz w:val="20"/>
              <w:szCs w:val="20"/>
            </w:rPr>
            <w:t xml:space="preserve"> від </w:t>
          </w:r>
          <w:r>
            <w:rPr>
              <w:sz w:val="20"/>
              <w:szCs w:val="20"/>
              <w:lang w:val="uk-UA"/>
            </w:rPr>
            <w:t>29.04.2025</w:t>
          </w:r>
          <w:r w:rsidRPr="009153B2">
            <w:rPr>
              <w:sz w:val="20"/>
              <w:szCs w:val="20"/>
            </w:rPr>
            <w:t xml:space="preserve">                                                                                         </w:t>
          </w:r>
        </w:p>
      </w:tc>
      <w:tc>
        <w:tcPr>
          <w:tcW w:w="1630" w:type="dxa"/>
        </w:tcPr>
        <w:p w:rsidR="003F7015" w:rsidRPr="009153B2" w:rsidRDefault="003F7015" w:rsidP="004D2D15">
          <w:pPr>
            <w:pStyle w:val="Footer"/>
            <w:spacing w:before="60" w:after="60"/>
            <w:jc w:val="center"/>
            <w:rPr>
              <w:sz w:val="20"/>
              <w:szCs w:val="20"/>
            </w:rPr>
          </w:pPr>
          <w:r w:rsidRPr="009153B2">
            <w:rPr>
              <w:bCs/>
              <w:sz w:val="20"/>
              <w:szCs w:val="20"/>
            </w:rPr>
            <w:t xml:space="preserve">стор. </w:t>
          </w:r>
          <w:r w:rsidRPr="009153B2">
            <w:rPr>
              <w:bCs/>
              <w:sz w:val="20"/>
              <w:szCs w:val="20"/>
            </w:rPr>
            <w:fldChar w:fldCharType="begin"/>
          </w:r>
          <w:r w:rsidRPr="009153B2">
            <w:rPr>
              <w:bCs/>
              <w:sz w:val="20"/>
              <w:szCs w:val="20"/>
            </w:rPr>
            <w:instrText xml:space="preserve"> PAGE   \* MERGEFORMAT </w:instrText>
          </w:r>
          <w:r w:rsidRPr="009153B2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4</w:t>
          </w:r>
          <w:r w:rsidRPr="009153B2">
            <w:rPr>
              <w:bCs/>
              <w:sz w:val="20"/>
              <w:szCs w:val="20"/>
            </w:rPr>
            <w:fldChar w:fldCharType="end"/>
          </w:r>
          <w:r w:rsidRPr="009153B2">
            <w:rPr>
              <w:bCs/>
              <w:sz w:val="20"/>
              <w:szCs w:val="20"/>
            </w:rPr>
            <w:t xml:space="preserve"> з </w:t>
          </w:r>
          <w:fldSimple w:instr=" NUMPAGES   \* MERGEFORMAT ">
            <w:r w:rsidRPr="005A28A5">
              <w:rPr>
                <w:bCs/>
                <w:noProof/>
                <w:sz w:val="20"/>
                <w:szCs w:val="20"/>
              </w:rPr>
              <w:t>4</w:t>
            </w:r>
          </w:fldSimple>
        </w:p>
      </w:tc>
    </w:tr>
  </w:tbl>
  <w:p w:rsidR="003F7015" w:rsidRDefault="003F70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015" w:rsidRDefault="003F7015" w:rsidP="00335178">
      <w:r>
        <w:separator/>
      </w:r>
    </w:p>
  </w:footnote>
  <w:footnote w:type="continuationSeparator" w:id="0">
    <w:p w:rsidR="003F7015" w:rsidRDefault="003F7015" w:rsidP="00335178">
      <w:r>
        <w:continuationSeparator/>
      </w:r>
    </w:p>
  </w:footnote>
  <w:footnote w:id="1">
    <w:p w:rsidR="003F7015" w:rsidRDefault="003F7015">
      <w:pPr>
        <w:pStyle w:val="FootnoteText"/>
      </w:pPr>
      <w:r w:rsidRPr="00427DAD">
        <w:rPr>
          <w:rStyle w:val="FootnoteReference"/>
          <w:rFonts w:ascii="Arial" w:hAnsi="Arial" w:cs="Arial"/>
          <w:sz w:val="16"/>
          <w:szCs w:val="16"/>
        </w:rPr>
        <w:footnoteRef/>
      </w:r>
      <w:r w:rsidRPr="00427DAD">
        <w:rPr>
          <w:rFonts w:ascii="Arial" w:hAnsi="Arial" w:cs="Arial"/>
          <w:sz w:val="16"/>
          <w:szCs w:val="16"/>
          <w:lang w:val="ru-RU"/>
        </w:rPr>
        <w:t xml:space="preserve"> Вказати заводський номер, номер серії чи партії, а також кількість  виготовлених виробів в випадках подачі заявки на сертификацію по </w:t>
      </w:r>
      <w:r w:rsidRPr="00143426">
        <w:rPr>
          <w:rFonts w:ascii="Arial" w:hAnsi="Arial" w:cs="Arial"/>
          <w:sz w:val="16"/>
          <w:szCs w:val="16"/>
          <w:lang w:val="ru-RU"/>
        </w:rPr>
        <w:t xml:space="preserve">модулям  </w:t>
      </w:r>
      <w:r w:rsidRPr="009153B2">
        <w:rPr>
          <w:rFonts w:ascii="Arial" w:hAnsi="Arial" w:cs="Arial"/>
          <w:sz w:val="16"/>
          <w:szCs w:val="16"/>
          <w:lang w:val="ru-RU"/>
        </w:rPr>
        <w:t xml:space="preserve">С1, </w:t>
      </w:r>
      <w:r>
        <w:rPr>
          <w:rFonts w:ascii="Arial" w:hAnsi="Arial" w:cs="Arial"/>
          <w:sz w:val="16"/>
          <w:szCs w:val="16"/>
        </w:rPr>
        <w:t>F</w:t>
      </w:r>
      <w:r w:rsidRPr="009153B2">
        <w:rPr>
          <w:rFonts w:ascii="Arial" w:hAnsi="Arial" w:cs="Arial"/>
          <w:sz w:val="16"/>
          <w:szCs w:val="16"/>
          <w:lang w:val="ru-RU"/>
        </w:rPr>
        <w:t xml:space="preserve">, </w:t>
      </w:r>
      <w:r>
        <w:rPr>
          <w:rFonts w:ascii="Arial" w:hAnsi="Arial" w:cs="Arial"/>
          <w:sz w:val="16"/>
          <w:szCs w:val="16"/>
        </w:rPr>
        <w:t>G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4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533"/>
      <w:gridCol w:w="6089"/>
      <w:gridCol w:w="2830"/>
    </w:tblGrid>
    <w:tr w:rsidR="003F7015" w:rsidRPr="0017078E" w:rsidTr="00BB7F9D">
      <w:trPr>
        <w:trHeight w:val="263"/>
      </w:trPr>
      <w:tc>
        <w:tcPr>
          <w:tcW w:w="1219" w:type="dxa"/>
          <w:vMerge w:val="restart"/>
        </w:tcPr>
        <w:p w:rsidR="003F7015" w:rsidRPr="0017078E" w:rsidRDefault="003F7015" w:rsidP="007D7A07">
          <w:pPr>
            <w:pStyle w:val="Header"/>
            <w:framePr w:w="10918" w:wrap="around" w:vAnchor="page" w:hAnchor="page" w:x="618" w:y="331"/>
            <w:numPr>
              <w:ilvl w:val="0"/>
              <w:numId w:val="0"/>
            </w:numPr>
            <w:ind w:left="-47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8" o:spid="_x0000_i1026" type="#_x0000_t75" style="width:40.5pt;height:45pt;visibility:visible">
                <v:imagedata r:id="rId1" o:title=""/>
              </v:shape>
            </w:pict>
          </w:r>
        </w:p>
      </w:tc>
      <w:tc>
        <w:tcPr>
          <w:tcW w:w="6089" w:type="dxa"/>
          <w:vAlign w:val="center"/>
        </w:tcPr>
        <w:p w:rsidR="003F7015" w:rsidRPr="0017078E" w:rsidRDefault="003F7015" w:rsidP="007D7A07">
          <w:pPr>
            <w:framePr w:w="10918" w:hSpace="141" w:wrap="around" w:vAnchor="page" w:hAnchor="page" w:x="618" w:y="33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ООВ </w:t>
          </w:r>
          <w:r w:rsidRPr="0017078E">
            <w:rPr>
              <w:sz w:val="18"/>
              <w:szCs w:val="18"/>
            </w:rPr>
            <w:t>ТОВ «</w:t>
          </w:r>
          <w:r>
            <w:rPr>
              <w:sz w:val="18"/>
              <w:szCs w:val="18"/>
            </w:rPr>
            <w:t>МІЖРЕГІОНАЛЬНИЙ ЕТЦ</w:t>
          </w:r>
          <w:r w:rsidRPr="0017078E">
            <w:rPr>
              <w:sz w:val="18"/>
              <w:szCs w:val="18"/>
            </w:rPr>
            <w:t>»</w:t>
          </w:r>
        </w:p>
      </w:tc>
      <w:tc>
        <w:tcPr>
          <w:tcW w:w="2830" w:type="dxa"/>
          <w:vAlign w:val="center"/>
        </w:tcPr>
        <w:p w:rsidR="003F7015" w:rsidRPr="00C2244E" w:rsidRDefault="003F7015" w:rsidP="007D7A07">
          <w:pPr>
            <w:framePr w:w="10918" w:hSpace="141" w:wrap="around" w:vAnchor="page" w:hAnchor="page" w:x="618" w:y="331"/>
            <w:jc w:val="center"/>
            <w:rPr>
              <w:sz w:val="18"/>
              <w:szCs w:val="18"/>
            </w:rPr>
          </w:pPr>
        </w:p>
      </w:tc>
    </w:tr>
    <w:tr w:rsidR="003F7015" w:rsidRPr="0017078E" w:rsidTr="00BB7F9D">
      <w:trPr>
        <w:trHeight w:val="430"/>
      </w:trPr>
      <w:tc>
        <w:tcPr>
          <w:tcW w:w="1219" w:type="dxa"/>
          <w:vMerge/>
        </w:tcPr>
        <w:p w:rsidR="003F7015" w:rsidRPr="0017078E" w:rsidRDefault="003F7015" w:rsidP="007D7A07">
          <w:pPr>
            <w:pStyle w:val="Header"/>
            <w:framePr w:w="10918" w:wrap="around" w:vAnchor="page" w:hAnchor="page" w:x="618" w:y="331"/>
            <w:jc w:val="center"/>
          </w:pPr>
        </w:p>
      </w:tc>
      <w:tc>
        <w:tcPr>
          <w:tcW w:w="8919" w:type="dxa"/>
          <w:gridSpan w:val="2"/>
          <w:vAlign w:val="center"/>
        </w:tcPr>
        <w:p w:rsidR="003F7015" w:rsidRPr="0029475D" w:rsidRDefault="003F7015" w:rsidP="007D7A07">
          <w:pPr>
            <w:framePr w:w="10918" w:hSpace="141" w:wrap="around" w:vAnchor="page" w:hAnchor="page" w:x="618" w:y="331"/>
            <w:jc w:val="center"/>
            <w:rPr>
              <w:b/>
            </w:rPr>
          </w:pPr>
          <w:r>
            <w:rPr>
              <w:b/>
              <w:sz w:val="22"/>
              <w:szCs w:val="22"/>
            </w:rPr>
            <w:t>ЗАЯВКА НА ОЦІНКУ ВІДПОВІДНОСТІ ПРОДУКЦІЇ</w:t>
          </w:r>
        </w:p>
      </w:tc>
    </w:tr>
  </w:tbl>
  <w:p w:rsidR="003F7015" w:rsidRPr="009153B2" w:rsidRDefault="003F7015" w:rsidP="007D7A07">
    <w:pPr>
      <w:pStyle w:val="Header"/>
      <w:framePr w:w="10918" w:wrap="around" w:vAnchor="page" w:hAnchor="page" w:x="618" w:y="331"/>
      <w:numPr>
        <w:ilvl w:val="0"/>
        <w:numId w:val="0"/>
      </w:numPr>
      <w:ind w:left="360"/>
      <w:jc w:val="cent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72EC"/>
    <w:multiLevelType w:val="hybridMultilevel"/>
    <w:tmpl w:val="2A045C8E"/>
    <w:lvl w:ilvl="0" w:tplc="B2FA9054">
      <w:start w:val="1"/>
      <w:numFmt w:val="bullet"/>
      <w:lvlText w:val=""/>
      <w:lvlJc w:val="left"/>
      <w:pPr>
        <w:tabs>
          <w:tab w:val="num" w:pos="1876"/>
        </w:tabs>
        <w:ind w:left="1933" w:hanging="5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04820DCA"/>
    <w:multiLevelType w:val="hybridMultilevel"/>
    <w:tmpl w:val="53542278"/>
    <w:lvl w:ilvl="0" w:tplc="9B0C995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7C95EF4"/>
    <w:multiLevelType w:val="hybridMultilevel"/>
    <w:tmpl w:val="12FCAC7C"/>
    <w:lvl w:ilvl="0" w:tplc="42AC11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65046"/>
    <w:multiLevelType w:val="hybridMultilevel"/>
    <w:tmpl w:val="D68A1620"/>
    <w:lvl w:ilvl="0" w:tplc="492223CC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72381"/>
    <w:multiLevelType w:val="singleLevel"/>
    <w:tmpl w:val="E67A5A3C"/>
    <w:lvl w:ilvl="0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</w:abstractNum>
  <w:abstractNum w:abstractNumId="5">
    <w:nsid w:val="12D07A5E"/>
    <w:multiLevelType w:val="singleLevel"/>
    <w:tmpl w:val="E67A5A3C"/>
    <w:lvl w:ilvl="0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</w:abstractNum>
  <w:abstractNum w:abstractNumId="6">
    <w:nsid w:val="135D0A81"/>
    <w:multiLevelType w:val="hybridMultilevel"/>
    <w:tmpl w:val="67463FEA"/>
    <w:lvl w:ilvl="0" w:tplc="42AC11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AB7CB7"/>
    <w:multiLevelType w:val="hybridMultilevel"/>
    <w:tmpl w:val="7666AE8E"/>
    <w:lvl w:ilvl="0" w:tplc="42AC11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F5D9D"/>
    <w:multiLevelType w:val="hybridMultilevel"/>
    <w:tmpl w:val="3856B158"/>
    <w:lvl w:ilvl="0" w:tplc="42AC11D6">
      <w:start w:val="1"/>
      <w:numFmt w:val="bullet"/>
      <w:lvlText w:val="-"/>
      <w:lvlJc w:val="left"/>
      <w:pPr>
        <w:tabs>
          <w:tab w:val="num" w:pos="1876"/>
        </w:tabs>
        <w:ind w:left="1933" w:hanging="51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1A607996"/>
    <w:multiLevelType w:val="hybridMultilevel"/>
    <w:tmpl w:val="83D4CE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43F84"/>
    <w:multiLevelType w:val="hybridMultilevel"/>
    <w:tmpl w:val="7A8EFA54"/>
    <w:lvl w:ilvl="0" w:tplc="0AACE4EA">
      <w:start w:val="5"/>
      <w:numFmt w:val="upperRoman"/>
      <w:lvlText w:val="%1."/>
      <w:lvlJc w:val="left"/>
      <w:pPr>
        <w:ind w:left="673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3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75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47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19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1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3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35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073" w:hanging="180"/>
      </w:pPr>
      <w:rPr>
        <w:rFonts w:cs="Times New Roman"/>
      </w:rPr>
    </w:lvl>
  </w:abstractNum>
  <w:abstractNum w:abstractNumId="11">
    <w:nsid w:val="2448121A"/>
    <w:multiLevelType w:val="hybridMultilevel"/>
    <w:tmpl w:val="36801724"/>
    <w:lvl w:ilvl="0" w:tplc="2D3485F6">
      <w:start w:val="1"/>
      <w:numFmt w:val="upperLetter"/>
      <w:pStyle w:val="Head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6537B0E"/>
    <w:multiLevelType w:val="hybridMultilevel"/>
    <w:tmpl w:val="103E881E"/>
    <w:lvl w:ilvl="0" w:tplc="B2FA9054">
      <w:start w:val="1"/>
      <w:numFmt w:val="bullet"/>
      <w:lvlText w:val=""/>
      <w:lvlJc w:val="left"/>
      <w:pPr>
        <w:tabs>
          <w:tab w:val="num" w:pos="1876"/>
        </w:tabs>
        <w:ind w:left="1933" w:hanging="5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B153AC"/>
    <w:multiLevelType w:val="hybridMultilevel"/>
    <w:tmpl w:val="8A0C8ABA"/>
    <w:lvl w:ilvl="0" w:tplc="42AC11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CB7F84"/>
    <w:multiLevelType w:val="hybridMultilevel"/>
    <w:tmpl w:val="701EA1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BB627D6"/>
    <w:multiLevelType w:val="hybridMultilevel"/>
    <w:tmpl w:val="F3E42232"/>
    <w:lvl w:ilvl="0" w:tplc="B2FA9054">
      <w:start w:val="1"/>
      <w:numFmt w:val="bullet"/>
      <w:lvlText w:val=""/>
      <w:lvlJc w:val="left"/>
      <w:pPr>
        <w:tabs>
          <w:tab w:val="num" w:pos="453"/>
        </w:tabs>
        <w:ind w:left="510" w:hanging="5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"/>
        </w:tabs>
        <w:ind w:left="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37"/>
        </w:tabs>
        <w:ind w:left="7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</w:abstractNum>
  <w:abstractNum w:abstractNumId="16">
    <w:nsid w:val="2E8F4EA7"/>
    <w:multiLevelType w:val="hybridMultilevel"/>
    <w:tmpl w:val="237805C8"/>
    <w:lvl w:ilvl="0" w:tplc="42AC11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0A67F1"/>
    <w:multiLevelType w:val="hybridMultilevel"/>
    <w:tmpl w:val="49EA2A9E"/>
    <w:lvl w:ilvl="0" w:tplc="3716A1AC">
      <w:start w:val="1"/>
      <w:numFmt w:val="upperLetter"/>
      <w:pStyle w:val="Heading1"/>
      <w:lvlText w:val="%1."/>
      <w:lvlJc w:val="left"/>
      <w:pPr>
        <w:ind w:left="3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73" w:hanging="180"/>
      </w:pPr>
      <w:rPr>
        <w:rFonts w:cs="Times New Roman"/>
      </w:rPr>
    </w:lvl>
  </w:abstractNum>
  <w:abstractNum w:abstractNumId="18">
    <w:nsid w:val="3DD259B9"/>
    <w:multiLevelType w:val="hybridMultilevel"/>
    <w:tmpl w:val="8A04557A"/>
    <w:lvl w:ilvl="0" w:tplc="B2FA9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CE095B"/>
    <w:multiLevelType w:val="hybridMultilevel"/>
    <w:tmpl w:val="71400DF4"/>
    <w:lvl w:ilvl="0" w:tplc="C15EC5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9F2B3D"/>
    <w:multiLevelType w:val="hybridMultilevel"/>
    <w:tmpl w:val="732CB876"/>
    <w:lvl w:ilvl="0" w:tplc="6B50425E">
      <w:start w:val="1"/>
      <w:numFmt w:val="lowerLetter"/>
      <w:lvlText w:val="%1)"/>
      <w:lvlJc w:val="left"/>
      <w:pPr>
        <w:ind w:left="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21">
    <w:nsid w:val="49452EFB"/>
    <w:multiLevelType w:val="hybridMultilevel"/>
    <w:tmpl w:val="DDE4FA60"/>
    <w:lvl w:ilvl="0" w:tplc="C15EC542">
      <w:start w:val="1"/>
      <w:numFmt w:val="bullet"/>
      <w:lvlText w:val=""/>
      <w:lvlJc w:val="left"/>
      <w:pPr>
        <w:ind w:left="1073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2">
    <w:nsid w:val="49644541"/>
    <w:multiLevelType w:val="singleLevel"/>
    <w:tmpl w:val="E67A5A3C"/>
    <w:lvl w:ilvl="0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</w:abstractNum>
  <w:abstractNum w:abstractNumId="23">
    <w:nsid w:val="4BB5195D"/>
    <w:multiLevelType w:val="singleLevel"/>
    <w:tmpl w:val="E67A5A3C"/>
    <w:lvl w:ilvl="0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</w:abstractNum>
  <w:abstractNum w:abstractNumId="24">
    <w:nsid w:val="4C8B3AD7"/>
    <w:multiLevelType w:val="hybridMultilevel"/>
    <w:tmpl w:val="15A25ACC"/>
    <w:lvl w:ilvl="0" w:tplc="B2FA9054">
      <w:start w:val="1"/>
      <w:numFmt w:val="bullet"/>
      <w:lvlText w:val=""/>
      <w:lvlJc w:val="left"/>
      <w:pPr>
        <w:tabs>
          <w:tab w:val="num" w:pos="1876"/>
        </w:tabs>
        <w:ind w:left="1933" w:hanging="5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A35EFD"/>
    <w:multiLevelType w:val="singleLevel"/>
    <w:tmpl w:val="E67A5A3C"/>
    <w:lvl w:ilvl="0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</w:abstractNum>
  <w:abstractNum w:abstractNumId="26">
    <w:nsid w:val="60E4532E"/>
    <w:multiLevelType w:val="hybridMultilevel"/>
    <w:tmpl w:val="7562AD96"/>
    <w:lvl w:ilvl="0" w:tplc="D42AC7C6">
      <w:start w:val="1"/>
      <w:numFmt w:val="bullet"/>
      <w:lvlText w:val=""/>
      <w:lvlJc w:val="left"/>
      <w:pPr>
        <w:ind w:left="788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>
    <w:nsid w:val="628A249E"/>
    <w:multiLevelType w:val="hybridMultilevel"/>
    <w:tmpl w:val="9C2CAB70"/>
    <w:lvl w:ilvl="0" w:tplc="73D64FF4">
      <w:start w:val="1"/>
      <w:numFmt w:val="upperLetter"/>
      <w:lvlText w:val="%1."/>
      <w:lvlJc w:val="left"/>
      <w:pPr>
        <w:ind w:left="3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73" w:hanging="180"/>
      </w:pPr>
      <w:rPr>
        <w:rFonts w:cs="Times New Roman"/>
      </w:rPr>
    </w:lvl>
  </w:abstractNum>
  <w:abstractNum w:abstractNumId="28">
    <w:nsid w:val="642A6F0C"/>
    <w:multiLevelType w:val="hybridMultilevel"/>
    <w:tmpl w:val="90823B68"/>
    <w:lvl w:ilvl="0" w:tplc="90B2A9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863507"/>
    <w:multiLevelType w:val="hybridMultilevel"/>
    <w:tmpl w:val="FCD65F76"/>
    <w:lvl w:ilvl="0" w:tplc="B2FA9054">
      <w:start w:val="1"/>
      <w:numFmt w:val="bullet"/>
      <w:lvlText w:val=""/>
      <w:lvlJc w:val="left"/>
      <w:pPr>
        <w:tabs>
          <w:tab w:val="num" w:pos="1876"/>
        </w:tabs>
        <w:ind w:left="1933" w:hanging="5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9E2514"/>
    <w:multiLevelType w:val="hybridMultilevel"/>
    <w:tmpl w:val="3C3046D2"/>
    <w:lvl w:ilvl="0" w:tplc="C15EC542">
      <w:start w:val="1"/>
      <w:numFmt w:val="bullet"/>
      <w:lvlText w:val=""/>
      <w:lvlJc w:val="left"/>
      <w:pPr>
        <w:ind w:left="788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>
    <w:nsid w:val="66756267"/>
    <w:multiLevelType w:val="hybridMultilevel"/>
    <w:tmpl w:val="93EC3C64"/>
    <w:lvl w:ilvl="0" w:tplc="B2FA9054">
      <w:start w:val="1"/>
      <w:numFmt w:val="bullet"/>
      <w:lvlText w:val=""/>
      <w:lvlJc w:val="left"/>
      <w:pPr>
        <w:tabs>
          <w:tab w:val="num" w:pos="453"/>
        </w:tabs>
        <w:ind w:left="510" w:hanging="5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"/>
        </w:tabs>
        <w:ind w:left="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37"/>
        </w:tabs>
        <w:ind w:left="7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</w:abstractNum>
  <w:abstractNum w:abstractNumId="32">
    <w:nsid w:val="763515D9"/>
    <w:multiLevelType w:val="hybridMultilevel"/>
    <w:tmpl w:val="952ADAE0"/>
    <w:lvl w:ilvl="0" w:tplc="49524F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71C3FE7"/>
    <w:multiLevelType w:val="hybridMultilevel"/>
    <w:tmpl w:val="8196CB74"/>
    <w:lvl w:ilvl="0" w:tplc="42AC11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BA6C1B"/>
    <w:multiLevelType w:val="hybridMultilevel"/>
    <w:tmpl w:val="F898A11C"/>
    <w:lvl w:ilvl="0" w:tplc="C15EC542">
      <w:start w:val="1"/>
      <w:numFmt w:val="bullet"/>
      <w:lvlText w:val=""/>
      <w:lvlJc w:val="left"/>
      <w:pPr>
        <w:ind w:left="829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5">
    <w:nsid w:val="7CF34E5C"/>
    <w:multiLevelType w:val="hybridMultilevel"/>
    <w:tmpl w:val="298C274E"/>
    <w:lvl w:ilvl="0" w:tplc="2A1E2D2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7E461A0C"/>
    <w:multiLevelType w:val="hybridMultilevel"/>
    <w:tmpl w:val="79ECE3F6"/>
    <w:lvl w:ilvl="0" w:tplc="B2FA9054">
      <w:start w:val="1"/>
      <w:numFmt w:val="bullet"/>
      <w:lvlText w:val=""/>
      <w:lvlJc w:val="left"/>
      <w:pPr>
        <w:tabs>
          <w:tab w:val="num" w:pos="1928"/>
        </w:tabs>
        <w:ind w:left="1985" w:hanging="5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2"/>
        </w:tabs>
        <w:ind w:left="149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2"/>
        </w:tabs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2"/>
        </w:tabs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15"/>
  </w:num>
  <w:num w:numId="4">
    <w:abstractNumId w:val="29"/>
  </w:num>
  <w:num w:numId="5">
    <w:abstractNumId w:val="36"/>
  </w:num>
  <w:num w:numId="6">
    <w:abstractNumId w:val="27"/>
  </w:num>
  <w:num w:numId="7">
    <w:abstractNumId w:val="17"/>
  </w:num>
  <w:num w:numId="8">
    <w:abstractNumId w:val="3"/>
  </w:num>
  <w:num w:numId="9">
    <w:abstractNumId w:val="22"/>
  </w:num>
  <w:num w:numId="10">
    <w:abstractNumId w:val="4"/>
  </w:num>
  <w:num w:numId="11">
    <w:abstractNumId w:val="5"/>
  </w:num>
  <w:num w:numId="12">
    <w:abstractNumId w:val="23"/>
  </w:num>
  <w:num w:numId="13">
    <w:abstractNumId w:val="25"/>
  </w:num>
  <w:num w:numId="14">
    <w:abstractNumId w:val="21"/>
  </w:num>
  <w:num w:numId="15">
    <w:abstractNumId w:val="34"/>
  </w:num>
  <w:num w:numId="16">
    <w:abstractNumId w:val="20"/>
  </w:num>
  <w:num w:numId="17">
    <w:abstractNumId w:val="19"/>
  </w:num>
  <w:num w:numId="18">
    <w:abstractNumId w:val="30"/>
  </w:num>
  <w:num w:numId="19">
    <w:abstractNumId w:val="26"/>
  </w:num>
  <w:num w:numId="20">
    <w:abstractNumId w:val="0"/>
  </w:num>
  <w:num w:numId="21">
    <w:abstractNumId w:val="24"/>
  </w:num>
  <w:num w:numId="22">
    <w:abstractNumId w:val="12"/>
  </w:num>
  <w:num w:numId="23">
    <w:abstractNumId w:val="2"/>
  </w:num>
  <w:num w:numId="24">
    <w:abstractNumId w:val="18"/>
  </w:num>
  <w:num w:numId="25">
    <w:abstractNumId w:val="16"/>
  </w:num>
  <w:num w:numId="26">
    <w:abstractNumId w:val="13"/>
  </w:num>
  <w:num w:numId="27">
    <w:abstractNumId w:val="33"/>
  </w:num>
  <w:num w:numId="28">
    <w:abstractNumId w:val="8"/>
  </w:num>
  <w:num w:numId="29">
    <w:abstractNumId w:val="6"/>
  </w:num>
  <w:num w:numId="30">
    <w:abstractNumId w:val="7"/>
  </w:num>
  <w:num w:numId="31">
    <w:abstractNumId w:val="10"/>
  </w:num>
  <w:num w:numId="32">
    <w:abstractNumId w:val="35"/>
  </w:num>
  <w:num w:numId="33">
    <w:abstractNumId w:val="9"/>
  </w:num>
  <w:num w:numId="34">
    <w:abstractNumId w:val="1"/>
  </w:num>
  <w:num w:numId="35">
    <w:abstractNumId w:val="28"/>
  </w:num>
  <w:num w:numId="36">
    <w:abstractNumId w:val="32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48CD"/>
    <w:rsid w:val="000003D0"/>
    <w:rsid w:val="00001502"/>
    <w:rsid w:val="00002064"/>
    <w:rsid w:val="00003B30"/>
    <w:rsid w:val="00010ACD"/>
    <w:rsid w:val="00011F33"/>
    <w:rsid w:val="00015110"/>
    <w:rsid w:val="00015484"/>
    <w:rsid w:val="000252E7"/>
    <w:rsid w:val="00025D4A"/>
    <w:rsid w:val="000264B8"/>
    <w:rsid w:val="00027F2A"/>
    <w:rsid w:val="00032576"/>
    <w:rsid w:val="000327E3"/>
    <w:rsid w:val="00035535"/>
    <w:rsid w:val="00035893"/>
    <w:rsid w:val="00035DD4"/>
    <w:rsid w:val="00040B14"/>
    <w:rsid w:val="00042F2A"/>
    <w:rsid w:val="00043B18"/>
    <w:rsid w:val="000440BB"/>
    <w:rsid w:val="00044659"/>
    <w:rsid w:val="00045B7D"/>
    <w:rsid w:val="00052FF6"/>
    <w:rsid w:val="000542C3"/>
    <w:rsid w:val="00054F2A"/>
    <w:rsid w:val="000555D2"/>
    <w:rsid w:val="0006421E"/>
    <w:rsid w:val="00066F07"/>
    <w:rsid w:val="00071FE6"/>
    <w:rsid w:val="00073975"/>
    <w:rsid w:val="0008145C"/>
    <w:rsid w:val="0008557B"/>
    <w:rsid w:val="00085FC5"/>
    <w:rsid w:val="000917D3"/>
    <w:rsid w:val="00091B25"/>
    <w:rsid w:val="00091C4E"/>
    <w:rsid w:val="00094FDE"/>
    <w:rsid w:val="000968E2"/>
    <w:rsid w:val="0009721C"/>
    <w:rsid w:val="000A05B4"/>
    <w:rsid w:val="000A362E"/>
    <w:rsid w:val="000A541E"/>
    <w:rsid w:val="000A5675"/>
    <w:rsid w:val="000A6CAC"/>
    <w:rsid w:val="000B34C1"/>
    <w:rsid w:val="000B3C98"/>
    <w:rsid w:val="000B5162"/>
    <w:rsid w:val="000B5DF1"/>
    <w:rsid w:val="000B785B"/>
    <w:rsid w:val="000C4D10"/>
    <w:rsid w:val="000D146D"/>
    <w:rsid w:val="000D6555"/>
    <w:rsid w:val="000E1622"/>
    <w:rsid w:val="000E1FF1"/>
    <w:rsid w:val="000E5D60"/>
    <w:rsid w:val="000E6397"/>
    <w:rsid w:val="000F25FF"/>
    <w:rsid w:val="000F4B49"/>
    <w:rsid w:val="000F4C05"/>
    <w:rsid w:val="000F57FA"/>
    <w:rsid w:val="000F735B"/>
    <w:rsid w:val="00102834"/>
    <w:rsid w:val="00103BB3"/>
    <w:rsid w:val="00103CAE"/>
    <w:rsid w:val="00104FF7"/>
    <w:rsid w:val="00105167"/>
    <w:rsid w:val="001057D5"/>
    <w:rsid w:val="00110054"/>
    <w:rsid w:val="0011138C"/>
    <w:rsid w:val="0011360C"/>
    <w:rsid w:val="00113B68"/>
    <w:rsid w:val="00114EEF"/>
    <w:rsid w:val="0011520A"/>
    <w:rsid w:val="001161C0"/>
    <w:rsid w:val="001164C9"/>
    <w:rsid w:val="00116DFC"/>
    <w:rsid w:val="00124BE7"/>
    <w:rsid w:val="00125268"/>
    <w:rsid w:val="00127000"/>
    <w:rsid w:val="001279FE"/>
    <w:rsid w:val="00130CCC"/>
    <w:rsid w:val="0013375E"/>
    <w:rsid w:val="001351D0"/>
    <w:rsid w:val="0013796C"/>
    <w:rsid w:val="00143364"/>
    <w:rsid w:val="00143426"/>
    <w:rsid w:val="00143755"/>
    <w:rsid w:val="0015114D"/>
    <w:rsid w:val="00151B8F"/>
    <w:rsid w:val="0015243E"/>
    <w:rsid w:val="00154BE2"/>
    <w:rsid w:val="001614F8"/>
    <w:rsid w:val="00163A47"/>
    <w:rsid w:val="00165E65"/>
    <w:rsid w:val="00165ED3"/>
    <w:rsid w:val="00167A02"/>
    <w:rsid w:val="00170478"/>
    <w:rsid w:val="0017078E"/>
    <w:rsid w:val="00172D35"/>
    <w:rsid w:val="0017380E"/>
    <w:rsid w:val="00175FF3"/>
    <w:rsid w:val="0017722D"/>
    <w:rsid w:val="001772D1"/>
    <w:rsid w:val="001826E9"/>
    <w:rsid w:val="00183813"/>
    <w:rsid w:val="001845BB"/>
    <w:rsid w:val="0018644C"/>
    <w:rsid w:val="001864BE"/>
    <w:rsid w:val="0018697E"/>
    <w:rsid w:val="00191B21"/>
    <w:rsid w:val="001925E2"/>
    <w:rsid w:val="0019458D"/>
    <w:rsid w:val="001A1809"/>
    <w:rsid w:val="001A2487"/>
    <w:rsid w:val="001A33AE"/>
    <w:rsid w:val="001A3C41"/>
    <w:rsid w:val="001B1350"/>
    <w:rsid w:val="001B2B91"/>
    <w:rsid w:val="001B43C5"/>
    <w:rsid w:val="001C1F19"/>
    <w:rsid w:val="001C2F96"/>
    <w:rsid w:val="001C314D"/>
    <w:rsid w:val="001C33D6"/>
    <w:rsid w:val="001C4291"/>
    <w:rsid w:val="001C71C1"/>
    <w:rsid w:val="001D09DF"/>
    <w:rsid w:val="001D0B9D"/>
    <w:rsid w:val="001D2F05"/>
    <w:rsid w:val="001D4B3D"/>
    <w:rsid w:val="001D4D35"/>
    <w:rsid w:val="001D6242"/>
    <w:rsid w:val="001D6C81"/>
    <w:rsid w:val="001D7215"/>
    <w:rsid w:val="001E41C2"/>
    <w:rsid w:val="001E468B"/>
    <w:rsid w:val="001E4BB8"/>
    <w:rsid w:val="001E5C13"/>
    <w:rsid w:val="001E7796"/>
    <w:rsid w:val="001E7BB1"/>
    <w:rsid w:val="001F1D7F"/>
    <w:rsid w:val="001F43B5"/>
    <w:rsid w:val="001F4EED"/>
    <w:rsid w:val="001F6A14"/>
    <w:rsid w:val="001F7EF8"/>
    <w:rsid w:val="00200E9F"/>
    <w:rsid w:val="00206B58"/>
    <w:rsid w:val="00206B5A"/>
    <w:rsid w:val="002078D9"/>
    <w:rsid w:val="00213AC0"/>
    <w:rsid w:val="0021408A"/>
    <w:rsid w:val="00215645"/>
    <w:rsid w:val="00215938"/>
    <w:rsid w:val="00217C59"/>
    <w:rsid w:val="002207FA"/>
    <w:rsid w:val="0022307F"/>
    <w:rsid w:val="00223ECD"/>
    <w:rsid w:val="00224BB7"/>
    <w:rsid w:val="00225EE5"/>
    <w:rsid w:val="00225EFF"/>
    <w:rsid w:val="002261A4"/>
    <w:rsid w:val="00226991"/>
    <w:rsid w:val="00226C7D"/>
    <w:rsid w:val="00226E16"/>
    <w:rsid w:val="00237F1C"/>
    <w:rsid w:val="00237F89"/>
    <w:rsid w:val="00243884"/>
    <w:rsid w:val="0024646C"/>
    <w:rsid w:val="00247C2F"/>
    <w:rsid w:val="00253723"/>
    <w:rsid w:val="00255753"/>
    <w:rsid w:val="00261244"/>
    <w:rsid w:val="00265124"/>
    <w:rsid w:val="00265310"/>
    <w:rsid w:val="00274AF0"/>
    <w:rsid w:val="00277E8A"/>
    <w:rsid w:val="0028169B"/>
    <w:rsid w:val="00281886"/>
    <w:rsid w:val="00283AA5"/>
    <w:rsid w:val="002904CE"/>
    <w:rsid w:val="00293254"/>
    <w:rsid w:val="0029370A"/>
    <w:rsid w:val="0029475D"/>
    <w:rsid w:val="002A174B"/>
    <w:rsid w:val="002A2998"/>
    <w:rsid w:val="002A3145"/>
    <w:rsid w:val="002A4B12"/>
    <w:rsid w:val="002A5702"/>
    <w:rsid w:val="002A6F21"/>
    <w:rsid w:val="002B0256"/>
    <w:rsid w:val="002B04F6"/>
    <w:rsid w:val="002B1471"/>
    <w:rsid w:val="002C0F2A"/>
    <w:rsid w:val="002C584C"/>
    <w:rsid w:val="002C5DD6"/>
    <w:rsid w:val="002C699C"/>
    <w:rsid w:val="002C6CE5"/>
    <w:rsid w:val="002C7F03"/>
    <w:rsid w:val="002D3393"/>
    <w:rsid w:val="002D4260"/>
    <w:rsid w:val="002D5498"/>
    <w:rsid w:val="002E1FDD"/>
    <w:rsid w:val="002E33FE"/>
    <w:rsid w:val="002E5DCC"/>
    <w:rsid w:val="002E7AB8"/>
    <w:rsid w:val="002F0003"/>
    <w:rsid w:val="002F0555"/>
    <w:rsid w:val="002F078B"/>
    <w:rsid w:val="002F391D"/>
    <w:rsid w:val="002F5947"/>
    <w:rsid w:val="00301129"/>
    <w:rsid w:val="00302B85"/>
    <w:rsid w:val="00303422"/>
    <w:rsid w:val="00304F20"/>
    <w:rsid w:val="00306100"/>
    <w:rsid w:val="00306DF2"/>
    <w:rsid w:val="0031124B"/>
    <w:rsid w:val="00315236"/>
    <w:rsid w:val="00316630"/>
    <w:rsid w:val="00316DF5"/>
    <w:rsid w:val="0032049F"/>
    <w:rsid w:val="0032220B"/>
    <w:rsid w:val="00323603"/>
    <w:rsid w:val="00323CF2"/>
    <w:rsid w:val="003265BD"/>
    <w:rsid w:val="0033078A"/>
    <w:rsid w:val="003308D3"/>
    <w:rsid w:val="00332191"/>
    <w:rsid w:val="00333C97"/>
    <w:rsid w:val="00335178"/>
    <w:rsid w:val="00340BA0"/>
    <w:rsid w:val="00345236"/>
    <w:rsid w:val="00351DD0"/>
    <w:rsid w:val="003527BE"/>
    <w:rsid w:val="00371F4D"/>
    <w:rsid w:val="00374A4E"/>
    <w:rsid w:val="00376C0E"/>
    <w:rsid w:val="00380736"/>
    <w:rsid w:val="00381DB4"/>
    <w:rsid w:val="003821FA"/>
    <w:rsid w:val="003834F6"/>
    <w:rsid w:val="00384A8E"/>
    <w:rsid w:val="00385139"/>
    <w:rsid w:val="00385DC5"/>
    <w:rsid w:val="00395B05"/>
    <w:rsid w:val="003A2C74"/>
    <w:rsid w:val="003B370F"/>
    <w:rsid w:val="003B5D38"/>
    <w:rsid w:val="003B673B"/>
    <w:rsid w:val="003C5D89"/>
    <w:rsid w:val="003D08F1"/>
    <w:rsid w:val="003D4FF5"/>
    <w:rsid w:val="003E0122"/>
    <w:rsid w:val="003E3659"/>
    <w:rsid w:val="003E5052"/>
    <w:rsid w:val="003E59E3"/>
    <w:rsid w:val="003F0B6E"/>
    <w:rsid w:val="003F159E"/>
    <w:rsid w:val="003F2251"/>
    <w:rsid w:val="003F5128"/>
    <w:rsid w:val="003F6DD4"/>
    <w:rsid w:val="003F7015"/>
    <w:rsid w:val="00401262"/>
    <w:rsid w:val="00401407"/>
    <w:rsid w:val="00401F7F"/>
    <w:rsid w:val="00404F2A"/>
    <w:rsid w:val="0040541A"/>
    <w:rsid w:val="004067B6"/>
    <w:rsid w:val="004069FD"/>
    <w:rsid w:val="00410251"/>
    <w:rsid w:val="00413C87"/>
    <w:rsid w:val="004207D9"/>
    <w:rsid w:val="00422491"/>
    <w:rsid w:val="00424851"/>
    <w:rsid w:val="00425FF3"/>
    <w:rsid w:val="00427DAD"/>
    <w:rsid w:val="00430B32"/>
    <w:rsid w:val="00431D2B"/>
    <w:rsid w:val="00432280"/>
    <w:rsid w:val="00432D6D"/>
    <w:rsid w:val="00432FFE"/>
    <w:rsid w:val="00434845"/>
    <w:rsid w:val="00435250"/>
    <w:rsid w:val="00437CFE"/>
    <w:rsid w:val="004405ED"/>
    <w:rsid w:val="004429FF"/>
    <w:rsid w:val="00444D64"/>
    <w:rsid w:val="00447177"/>
    <w:rsid w:val="0045518B"/>
    <w:rsid w:val="004564C7"/>
    <w:rsid w:val="00461E72"/>
    <w:rsid w:val="00471622"/>
    <w:rsid w:val="00471D28"/>
    <w:rsid w:val="004734D4"/>
    <w:rsid w:val="0047385A"/>
    <w:rsid w:val="00473879"/>
    <w:rsid w:val="0047514F"/>
    <w:rsid w:val="004773CC"/>
    <w:rsid w:val="0047761B"/>
    <w:rsid w:val="004805D8"/>
    <w:rsid w:val="004826CB"/>
    <w:rsid w:val="004851D9"/>
    <w:rsid w:val="00485274"/>
    <w:rsid w:val="0048675B"/>
    <w:rsid w:val="00493024"/>
    <w:rsid w:val="004953A8"/>
    <w:rsid w:val="004A0664"/>
    <w:rsid w:val="004A20D3"/>
    <w:rsid w:val="004A2BB0"/>
    <w:rsid w:val="004A40D5"/>
    <w:rsid w:val="004A7489"/>
    <w:rsid w:val="004B1C6C"/>
    <w:rsid w:val="004B2C4C"/>
    <w:rsid w:val="004B39C3"/>
    <w:rsid w:val="004B6CBC"/>
    <w:rsid w:val="004B6F2B"/>
    <w:rsid w:val="004C0CF3"/>
    <w:rsid w:val="004C3CB9"/>
    <w:rsid w:val="004C5C35"/>
    <w:rsid w:val="004D2D15"/>
    <w:rsid w:val="004D3B9E"/>
    <w:rsid w:val="004D5BD0"/>
    <w:rsid w:val="004D7496"/>
    <w:rsid w:val="004E46E0"/>
    <w:rsid w:val="004E5022"/>
    <w:rsid w:val="004F264F"/>
    <w:rsid w:val="004F3489"/>
    <w:rsid w:val="00501A5F"/>
    <w:rsid w:val="005033AA"/>
    <w:rsid w:val="00503479"/>
    <w:rsid w:val="00504F6E"/>
    <w:rsid w:val="00506499"/>
    <w:rsid w:val="00506C57"/>
    <w:rsid w:val="005075AA"/>
    <w:rsid w:val="00507A78"/>
    <w:rsid w:val="005123A2"/>
    <w:rsid w:val="0052210F"/>
    <w:rsid w:val="005240AC"/>
    <w:rsid w:val="0052728E"/>
    <w:rsid w:val="00531CFA"/>
    <w:rsid w:val="00533909"/>
    <w:rsid w:val="00533A64"/>
    <w:rsid w:val="00534202"/>
    <w:rsid w:val="00540E8F"/>
    <w:rsid w:val="005411E0"/>
    <w:rsid w:val="0054211E"/>
    <w:rsid w:val="00542EB0"/>
    <w:rsid w:val="00543B6C"/>
    <w:rsid w:val="00544044"/>
    <w:rsid w:val="00550E17"/>
    <w:rsid w:val="005523F5"/>
    <w:rsid w:val="005539AE"/>
    <w:rsid w:val="005576E1"/>
    <w:rsid w:val="00565DE2"/>
    <w:rsid w:val="005660F7"/>
    <w:rsid w:val="005663A0"/>
    <w:rsid w:val="005668D3"/>
    <w:rsid w:val="00566900"/>
    <w:rsid w:val="0057127B"/>
    <w:rsid w:val="00572A99"/>
    <w:rsid w:val="005744C0"/>
    <w:rsid w:val="00577A35"/>
    <w:rsid w:val="0058137B"/>
    <w:rsid w:val="005838A8"/>
    <w:rsid w:val="005852A9"/>
    <w:rsid w:val="00590B03"/>
    <w:rsid w:val="005912CC"/>
    <w:rsid w:val="00592874"/>
    <w:rsid w:val="00596422"/>
    <w:rsid w:val="005A21C0"/>
    <w:rsid w:val="005A2321"/>
    <w:rsid w:val="005A281F"/>
    <w:rsid w:val="005A28A5"/>
    <w:rsid w:val="005A55D2"/>
    <w:rsid w:val="005A5965"/>
    <w:rsid w:val="005A6986"/>
    <w:rsid w:val="005B06A1"/>
    <w:rsid w:val="005B1758"/>
    <w:rsid w:val="005B347F"/>
    <w:rsid w:val="005B4A3F"/>
    <w:rsid w:val="005B66A2"/>
    <w:rsid w:val="005C37B2"/>
    <w:rsid w:val="005C57AF"/>
    <w:rsid w:val="005D1ECE"/>
    <w:rsid w:val="005D52A9"/>
    <w:rsid w:val="005D57BE"/>
    <w:rsid w:val="005D5D88"/>
    <w:rsid w:val="005E0C14"/>
    <w:rsid w:val="005E1C10"/>
    <w:rsid w:val="005E370B"/>
    <w:rsid w:val="005E58B8"/>
    <w:rsid w:val="005F0BA0"/>
    <w:rsid w:val="005F1BA7"/>
    <w:rsid w:val="005F1F5C"/>
    <w:rsid w:val="005F3616"/>
    <w:rsid w:val="005F6D49"/>
    <w:rsid w:val="0060034D"/>
    <w:rsid w:val="0060104D"/>
    <w:rsid w:val="006042D3"/>
    <w:rsid w:val="006059A6"/>
    <w:rsid w:val="0060768E"/>
    <w:rsid w:val="006116DB"/>
    <w:rsid w:val="00613E16"/>
    <w:rsid w:val="006157DF"/>
    <w:rsid w:val="00615F3B"/>
    <w:rsid w:val="00616603"/>
    <w:rsid w:val="006202E8"/>
    <w:rsid w:val="00622744"/>
    <w:rsid w:val="00622BDC"/>
    <w:rsid w:val="006256C1"/>
    <w:rsid w:val="006258E3"/>
    <w:rsid w:val="006267DE"/>
    <w:rsid w:val="00626B43"/>
    <w:rsid w:val="00634A49"/>
    <w:rsid w:val="00636FB0"/>
    <w:rsid w:val="0063772E"/>
    <w:rsid w:val="00643E8D"/>
    <w:rsid w:val="006478CD"/>
    <w:rsid w:val="00651EF6"/>
    <w:rsid w:val="00651F08"/>
    <w:rsid w:val="006548D2"/>
    <w:rsid w:val="00654ABA"/>
    <w:rsid w:val="00655047"/>
    <w:rsid w:val="00655600"/>
    <w:rsid w:val="00655966"/>
    <w:rsid w:val="00657778"/>
    <w:rsid w:val="00657A08"/>
    <w:rsid w:val="00657DCB"/>
    <w:rsid w:val="0066186D"/>
    <w:rsid w:val="00661D77"/>
    <w:rsid w:val="00662435"/>
    <w:rsid w:val="00662674"/>
    <w:rsid w:val="006628AC"/>
    <w:rsid w:val="006637A9"/>
    <w:rsid w:val="00665797"/>
    <w:rsid w:val="00667CD2"/>
    <w:rsid w:val="00667D86"/>
    <w:rsid w:val="006771BA"/>
    <w:rsid w:val="0068031C"/>
    <w:rsid w:val="0068147C"/>
    <w:rsid w:val="00682F07"/>
    <w:rsid w:val="006832E3"/>
    <w:rsid w:val="006852E8"/>
    <w:rsid w:val="00690604"/>
    <w:rsid w:val="00690DA4"/>
    <w:rsid w:val="00691340"/>
    <w:rsid w:val="00692A51"/>
    <w:rsid w:val="00693350"/>
    <w:rsid w:val="006942CB"/>
    <w:rsid w:val="006957FC"/>
    <w:rsid w:val="006A05F0"/>
    <w:rsid w:val="006A0861"/>
    <w:rsid w:val="006A23B7"/>
    <w:rsid w:val="006A4A15"/>
    <w:rsid w:val="006A4DBC"/>
    <w:rsid w:val="006A64C0"/>
    <w:rsid w:val="006A729F"/>
    <w:rsid w:val="006A7528"/>
    <w:rsid w:val="006A7864"/>
    <w:rsid w:val="006B36CE"/>
    <w:rsid w:val="006B4800"/>
    <w:rsid w:val="006C0F56"/>
    <w:rsid w:val="006C1A45"/>
    <w:rsid w:val="006C22DA"/>
    <w:rsid w:val="006C59E8"/>
    <w:rsid w:val="006D2D97"/>
    <w:rsid w:val="006D3B66"/>
    <w:rsid w:val="006D5841"/>
    <w:rsid w:val="006D7044"/>
    <w:rsid w:val="006D7250"/>
    <w:rsid w:val="006D739B"/>
    <w:rsid w:val="006E165B"/>
    <w:rsid w:val="006E2075"/>
    <w:rsid w:val="006E2207"/>
    <w:rsid w:val="006E2E18"/>
    <w:rsid w:val="006E4B3F"/>
    <w:rsid w:val="006E4F8D"/>
    <w:rsid w:val="006E77A8"/>
    <w:rsid w:val="006F024B"/>
    <w:rsid w:val="006F0CF1"/>
    <w:rsid w:val="006F16CE"/>
    <w:rsid w:val="006F2056"/>
    <w:rsid w:val="006F5371"/>
    <w:rsid w:val="006F7183"/>
    <w:rsid w:val="00703058"/>
    <w:rsid w:val="007038EB"/>
    <w:rsid w:val="00706980"/>
    <w:rsid w:val="00710521"/>
    <w:rsid w:val="00720389"/>
    <w:rsid w:val="00720607"/>
    <w:rsid w:val="007211CB"/>
    <w:rsid w:val="00723458"/>
    <w:rsid w:val="007248CE"/>
    <w:rsid w:val="007264D2"/>
    <w:rsid w:val="007271AC"/>
    <w:rsid w:val="00731F17"/>
    <w:rsid w:val="007351DF"/>
    <w:rsid w:val="007408EB"/>
    <w:rsid w:val="00740D56"/>
    <w:rsid w:val="0074121D"/>
    <w:rsid w:val="00742998"/>
    <w:rsid w:val="00742CD4"/>
    <w:rsid w:val="00743932"/>
    <w:rsid w:val="007444B5"/>
    <w:rsid w:val="0074516A"/>
    <w:rsid w:val="00745830"/>
    <w:rsid w:val="0074690D"/>
    <w:rsid w:val="00746FD3"/>
    <w:rsid w:val="007536B7"/>
    <w:rsid w:val="00755A30"/>
    <w:rsid w:val="00756D05"/>
    <w:rsid w:val="00760C48"/>
    <w:rsid w:val="00761F87"/>
    <w:rsid w:val="00764A1B"/>
    <w:rsid w:val="00765390"/>
    <w:rsid w:val="00765463"/>
    <w:rsid w:val="007731E0"/>
    <w:rsid w:val="00774969"/>
    <w:rsid w:val="00774B45"/>
    <w:rsid w:val="00774DA6"/>
    <w:rsid w:val="007779B9"/>
    <w:rsid w:val="0078081D"/>
    <w:rsid w:val="00780A18"/>
    <w:rsid w:val="00780D43"/>
    <w:rsid w:val="00782934"/>
    <w:rsid w:val="007832C7"/>
    <w:rsid w:val="0078352D"/>
    <w:rsid w:val="007843BA"/>
    <w:rsid w:val="00786FFB"/>
    <w:rsid w:val="00787549"/>
    <w:rsid w:val="00787638"/>
    <w:rsid w:val="00787723"/>
    <w:rsid w:val="007955BC"/>
    <w:rsid w:val="0079603C"/>
    <w:rsid w:val="007A1453"/>
    <w:rsid w:val="007A242E"/>
    <w:rsid w:val="007A2FA2"/>
    <w:rsid w:val="007A67B7"/>
    <w:rsid w:val="007B163A"/>
    <w:rsid w:val="007C49F8"/>
    <w:rsid w:val="007C526F"/>
    <w:rsid w:val="007C73CD"/>
    <w:rsid w:val="007D66AB"/>
    <w:rsid w:val="007D6885"/>
    <w:rsid w:val="007D7A07"/>
    <w:rsid w:val="007E2BFD"/>
    <w:rsid w:val="007E2DF5"/>
    <w:rsid w:val="007E45BE"/>
    <w:rsid w:val="007E71EE"/>
    <w:rsid w:val="007F0D79"/>
    <w:rsid w:val="007F304D"/>
    <w:rsid w:val="007F5FBC"/>
    <w:rsid w:val="00800D8A"/>
    <w:rsid w:val="008018B7"/>
    <w:rsid w:val="008042EF"/>
    <w:rsid w:val="0080516D"/>
    <w:rsid w:val="0080658F"/>
    <w:rsid w:val="008074D6"/>
    <w:rsid w:val="00807EFD"/>
    <w:rsid w:val="008104B6"/>
    <w:rsid w:val="00810B02"/>
    <w:rsid w:val="00810CD9"/>
    <w:rsid w:val="00811649"/>
    <w:rsid w:val="00812417"/>
    <w:rsid w:val="00813E8E"/>
    <w:rsid w:val="0081441C"/>
    <w:rsid w:val="00814AA8"/>
    <w:rsid w:val="00814D28"/>
    <w:rsid w:val="00816D61"/>
    <w:rsid w:val="008172CB"/>
    <w:rsid w:val="008203F8"/>
    <w:rsid w:val="00822497"/>
    <w:rsid w:val="008240B3"/>
    <w:rsid w:val="0083098E"/>
    <w:rsid w:val="00832982"/>
    <w:rsid w:val="00834BF2"/>
    <w:rsid w:val="00834FB7"/>
    <w:rsid w:val="00835D39"/>
    <w:rsid w:val="00836B09"/>
    <w:rsid w:val="00837D4B"/>
    <w:rsid w:val="00845029"/>
    <w:rsid w:val="008502E8"/>
    <w:rsid w:val="008520D2"/>
    <w:rsid w:val="008550F2"/>
    <w:rsid w:val="00856301"/>
    <w:rsid w:val="00857F4B"/>
    <w:rsid w:val="00860092"/>
    <w:rsid w:val="00860504"/>
    <w:rsid w:val="008631F6"/>
    <w:rsid w:val="00867BB9"/>
    <w:rsid w:val="00870231"/>
    <w:rsid w:val="00870801"/>
    <w:rsid w:val="00876689"/>
    <w:rsid w:val="0087678A"/>
    <w:rsid w:val="008768BF"/>
    <w:rsid w:val="0088072F"/>
    <w:rsid w:val="00884B0F"/>
    <w:rsid w:val="008859E9"/>
    <w:rsid w:val="00886354"/>
    <w:rsid w:val="00886C63"/>
    <w:rsid w:val="00892136"/>
    <w:rsid w:val="00892E47"/>
    <w:rsid w:val="008963E5"/>
    <w:rsid w:val="00896DC9"/>
    <w:rsid w:val="0089731D"/>
    <w:rsid w:val="008A0763"/>
    <w:rsid w:val="008A314E"/>
    <w:rsid w:val="008A33E4"/>
    <w:rsid w:val="008A5B4A"/>
    <w:rsid w:val="008B230F"/>
    <w:rsid w:val="008B26A0"/>
    <w:rsid w:val="008B31AC"/>
    <w:rsid w:val="008B490C"/>
    <w:rsid w:val="008B5686"/>
    <w:rsid w:val="008C2C73"/>
    <w:rsid w:val="008C43E0"/>
    <w:rsid w:val="008D0F2C"/>
    <w:rsid w:val="008D2F00"/>
    <w:rsid w:val="008D43A5"/>
    <w:rsid w:val="008D458B"/>
    <w:rsid w:val="008D4947"/>
    <w:rsid w:val="008D55F4"/>
    <w:rsid w:val="008D713F"/>
    <w:rsid w:val="008E120D"/>
    <w:rsid w:val="008E408B"/>
    <w:rsid w:val="008E4C0A"/>
    <w:rsid w:val="008E6171"/>
    <w:rsid w:val="008E6461"/>
    <w:rsid w:val="008E6FE9"/>
    <w:rsid w:val="008E7003"/>
    <w:rsid w:val="008F0766"/>
    <w:rsid w:val="008F5D6D"/>
    <w:rsid w:val="00903D54"/>
    <w:rsid w:val="009063B5"/>
    <w:rsid w:val="0090797D"/>
    <w:rsid w:val="00910B76"/>
    <w:rsid w:val="009118E1"/>
    <w:rsid w:val="00911978"/>
    <w:rsid w:val="009124F8"/>
    <w:rsid w:val="00912F8E"/>
    <w:rsid w:val="00913045"/>
    <w:rsid w:val="0091436C"/>
    <w:rsid w:val="009152FD"/>
    <w:rsid w:val="009153B2"/>
    <w:rsid w:val="0091714B"/>
    <w:rsid w:val="00920B1F"/>
    <w:rsid w:val="00926356"/>
    <w:rsid w:val="00927C9E"/>
    <w:rsid w:val="0093117A"/>
    <w:rsid w:val="00932BF7"/>
    <w:rsid w:val="00933E63"/>
    <w:rsid w:val="00936F30"/>
    <w:rsid w:val="0093739C"/>
    <w:rsid w:val="00940B9A"/>
    <w:rsid w:val="00944463"/>
    <w:rsid w:val="009458F7"/>
    <w:rsid w:val="00945F65"/>
    <w:rsid w:val="00947960"/>
    <w:rsid w:val="009479C1"/>
    <w:rsid w:val="00955403"/>
    <w:rsid w:val="00956185"/>
    <w:rsid w:val="009565BE"/>
    <w:rsid w:val="00956F01"/>
    <w:rsid w:val="0096532F"/>
    <w:rsid w:val="00965988"/>
    <w:rsid w:val="00970438"/>
    <w:rsid w:val="00971A6E"/>
    <w:rsid w:val="00980F67"/>
    <w:rsid w:val="0098126E"/>
    <w:rsid w:val="00981349"/>
    <w:rsid w:val="00987116"/>
    <w:rsid w:val="00987173"/>
    <w:rsid w:val="00990764"/>
    <w:rsid w:val="0099119E"/>
    <w:rsid w:val="009924D5"/>
    <w:rsid w:val="00994F5E"/>
    <w:rsid w:val="00995266"/>
    <w:rsid w:val="00997806"/>
    <w:rsid w:val="009A2312"/>
    <w:rsid w:val="009A2406"/>
    <w:rsid w:val="009A6CC1"/>
    <w:rsid w:val="009A7B11"/>
    <w:rsid w:val="009B0879"/>
    <w:rsid w:val="009B127D"/>
    <w:rsid w:val="009B1F4C"/>
    <w:rsid w:val="009B24BA"/>
    <w:rsid w:val="009B3613"/>
    <w:rsid w:val="009B36F6"/>
    <w:rsid w:val="009B37BA"/>
    <w:rsid w:val="009B3C36"/>
    <w:rsid w:val="009B42DE"/>
    <w:rsid w:val="009B6EE8"/>
    <w:rsid w:val="009B72E3"/>
    <w:rsid w:val="009B72FA"/>
    <w:rsid w:val="009B76F4"/>
    <w:rsid w:val="009C2336"/>
    <w:rsid w:val="009C2864"/>
    <w:rsid w:val="009C4854"/>
    <w:rsid w:val="009C5EDC"/>
    <w:rsid w:val="009C637D"/>
    <w:rsid w:val="009C6470"/>
    <w:rsid w:val="009C697E"/>
    <w:rsid w:val="009D0122"/>
    <w:rsid w:val="009D05A4"/>
    <w:rsid w:val="009D2A67"/>
    <w:rsid w:val="009D4A99"/>
    <w:rsid w:val="009D730F"/>
    <w:rsid w:val="009E0A52"/>
    <w:rsid w:val="009E110A"/>
    <w:rsid w:val="009E136A"/>
    <w:rsid w:val="009E23FA"/>
    <w:rsid w:val="009E3124"/>
    <w:rsid w:val="009E410A"/>
    <w:rsid w:val="009E47A6"/>
    <w:rsid w:val="009E62AB"/>
    <w:rsid w:val="009E6CFC"/>
    <w:rsid w:val="009F1657"/>
    <w:rsid w:val="009F5827"/>
    <w:rsid w:val="009F59DC"/>
    <w:rsid w:val="009F5B6B"/>
    <w:rsid w:val="009F642E"/>
    <w:rsid w:val="009F6C0C"/>
    <w:rsid w:val="00A00484"/>
    <w:rsid w:val="00A006F5"/>
    <w:rsid w:val="00A04BF3"/>
    <w:rsid w:val="00A056CB"/>
    <w:rsid w:val="00A05A4F"/>
    <w:rsid w:val="00A06609"/>
    <w:rsid w:val="00A148CD"/>
    <w:rsid w:val="00A1552B"/>
    <w:rsid w:val="00A223BF"/>
    <w:rsid w:val="00A2325F"/>
    <w:rsid w:val="00A24EFD"/>
    <w:rsid w:val="00A2745D"/>
    <w:rsid w:val="00A3134A"/>
    <w:rsid w:val="00A327D9"/>
    <w:rsid w:val="00A328B3"/>
    <w:rsid w:val="00A33012"/>
    <w:rsid w:val="00A33680"/>
    <w:rsid w:val="00A3426E"/>
    <w:rsid w:val="00A353F5"/>
    <w:rsid w:val="00A4234E"/>
    <w:rsid w:val="00A46838"/>
    <w:rsid w:val="00A53B72"/>
    <w:rsid w:val="00A56288"/>
    <w:rsid w:val="00A570F1"/>
    <w:rsid w:val="00A577B4"/>
    <w:rsid w:val="00A61FC1"/>
    <w:rsid w:val="00A63A4C"/>
    <w:rsid w:val="00A72A07"/>
    <w:rsid w:val="00A72F24"/>
    <w:rsid w:val="00A73E81"/>
    <w:rsid w:val="00A73E94"/>
    <w:rsid w:val="00A74574"/>
    <w:rsid w:val="00A76DA5"/>
    <w:rsid w:val="00A7723E"/>
    <w:rsid w:val="00A77FB7"/>
    <w:rsid w:val="00A809B7"/>
    <w:rsid w:val="00A83DC5"/>
    <w:rsid w:val="00A84283"/>
    <w:rsid w:val="00A86990"/>
    <w:rsid w:val="00A87A47"/>
    <w:rsid w:val="00A931C6"/>
    <w:rsid w:val="00A937EE"/>
    <w:rsid w:val="00A93E0F"/>
    <w:rsid w:val="00A9659C"/>
    <w:rsid w:val="00A96B65"/>
    <w:rsid w:val="00A96C54"/>
    <w:rsid w:val="00AA125E"/>
    <w:rsid w:val="00AA7C15"/>
    <w:rsid w:val="00AB05C2"/>
    <w:rsid w:val="00AB0B96"/>
    <w:rsid w:val="00AB3E56"/>
    <w:rsid w:val="00AB5339"/>
    <w:rsid w:val="00AB775A"/>
    <w:rsid w:val="00AC1783"/>
    <w:rsid w:val="00AC23D4"/>
    <w:rsid w:val="00AC46AF"/>
    <w:rsid w:val="00AC4A36"/>
    <w:rsid w:val="00AC4B7D"/>
    <w:rsid w:val="00AC59B9"/>
    <w:rsid w:val="00AD27A1"/>
    <w:rsid w:val="00AD3160"/>
    <w:rsid w:val="00AD367B"/>
    <w:rsid w:val="00AD3EA7"/>
    <w:rsid w:val="00AD5FA5"/>
    <w:rsid w:val="00AD7BD7"/>
    <w:rsid w:val="00AE3760"/>
    <w:rsid w:val="00AE4F1C"/>
    <w:rsid w:val="00AE6BBB"/>
    <w:rsid w:val="00AE6D02"/>
    <w:rsid w:val="00AF3F79"/>
    <w:rsid w:val="00AF66C7"/>
    <w:rsid w:val="00AF6D31"/>
    <w:rsid w:val="00AF74B1"/>
    <w:rsid w:val="00AF75AF"/>
    <w:rsid w:val="00B04AB9"/>
    <w:rsid w:val="00B05946"/>
    <w:rsid w:val="00B07AB1"/>
    <w:rsid w:val="00B1000C"/>
    <w:rsid w:val="00B105E6"/>
    <w:rsid w:val="00B12C43"/>
    <w:rsid w:val="00B134F2"/>
    <w:rsid w:val="00B16030"/>
    <w:rsid w:val="00B1786F"/>
    <w:rsid w:val="00B22A32"/>
    <w:rsid w:val="00B25A76"/>
    <w:rsid w:val="00B32C48"/>
    <w:rsid w:val="00B33B70"/>
    <w:rsid w:val="00B35689"/>
    <w:rsid w:val="00B42C00"/>
    <w:rsid w:val="00B434ED"/>
    <w:rsid w:val="00B45DB0"/>
    <w:rsid w:val="00B46720"/>
    <w:rsid w:val="00B53864"/>
    <w:rsid w:val="00B53896"/>
    <w:rsid w:val="00B57BDE"/>
    <w:rsid w:val="00B612BE"/>
    <w:rsid w:val="00B6368A"/>
    <w:rsid w:val="00B637F9"/>
    <w:rsid w:val="00B638BF"/>
    <w:rsid w:val="00B63D9C"/>
    <w:rsid w:val="00B64B1D"/>
    <w:rsid w:val="00B6646F"/>
    <w:rsid w:val="00B67EFC"/>
    <w:rsid w:val="00B701C9"/>
    <w:rsid w:val="00B72073"/>
    <w:rsid w:val="00B73150"/>
    <w:rsid w:val="00B73E9E"/>
    <w:rsid w:val="00B74D93"/>
    <w:rsid w:val="00B814FE"/>
    <w:rsid w:val="00B82705"/>
    <w:rsid w:val="00B838E2"/>
    <w:rsid w:val="00B8393C"/>
    <w:rsid w:val="00B84777"/>
    <w:rsid w:val="00B84D76"/>
    <w:rsid w:val="00B85EC7"/>
    <w:rsid w:val="00B90ACD"/>
    <w:rsid w:val="00B9420F"/>
    <w:rsid w:val="00B96A9A"/>
    <w:rsid w:val="00BA689C"/>
    <w:rsid w:val="00BA6C6B"/>
    <w:rsid w:val="00BB0D38"/>
    <w:rsid w:val="00BB28A7"/>
    <w:rsid w:val="00BB7938"/>
    <w:rsid w:val="00BB7F13"/>
    <w:rsid w:val="00BB7F4E"/>
    <w:rsid w:val="00BB7F9D"/>
    <w:rsid w:val="00BC1CE9"/>
    <w:rsid w:val="00BC2081"/>
    <w:rsid w:val="00BC3437"/>
    <w:rsid w:val="00BC5493"/>
    <w:rsid w:val="00BC62F3"/>
    <w:rsid w:val="00BC7975"/>
    <w:rsid w:val="00BD24B0"/>
    <w:rsid w:val="00BD47AE"/>
    <w:rsid w:val="00BD55D0"/>
    <w:rsid w:val="00BD5CD3"/>
    <w:rsid w:val="00BE2E51"/>
    <w:rsid w:val="00BE4D46"/>
    <w:rsid w:val="00BE531B"/>
    <w:rsid w:val="00BE6336"/>
    <w:rsid w:val="00BE64B4"/>
    <w:rsid w:val="00BE78EC"/>
    <w:rsid w:val="00BF04EC"/>
    <w:rsid w:val="00BF236D"/>
    <w:rsid w:val="00BF2536"/>
    <w:rsid w:val="00BF4A90"/>
    <w:rsid w:val="00BF4E4C"/>
    <w:rsid w:val="00C01CB4"/>
    <w:rsid w:val="00C02D2D"/>
    <w:rsid w:val="00C0311F"/>
    <w:rsid w:val="00C03919"/>
    <w:rsid w:val="00C04EB9"/>
    <w:rsid w:val="00C05F32"/>
    <w:rsid w:val="00C11060"/>
    <w:rsid w:val="00C113EE"/>
    <w:rsid w:val="00C12C34"/>
    <w:rsid w:val="00C20DB1"/>
    <w:rsid w:val="00C2244E"/>
    <w:rsid w:val="00C23B1B"/>
    <w:rsid w:val="00C25CFB"/>
    <w:rsid w:val="00C32748"/>
    <w:rsid w:val="00C350F8"/>
    <w:rsid w:val="00C35D77"/>
    <w:rsid w:val="00C4182E"/>
    <w:rsid w:val="00C4210C"/>
    <w:rsid w:val="00C50397"/>
    <w:rsid w:val="00C5196D"/>
    <w:rsid w:val="00C649C3"/>
    <w:rsid w:val="00C65015"/>
    <w:rsid w:val="00C711A2"/>
    <w:rsid w:val="00C7382A"/>
    <w:rsid w:val="00C7658D"/>
    <w:rsid w:val="00C76E07"/>
    <w:rsid w:val="00C81BE1"/>
    <w:rsid w:val="00C83F90"/>
    <w:rsid w:val="00C858D1"/>
    <w:rsid w:val="00C865C9"/>
    <w:rsid w:val="00C87B36"/>
    <w:rsid w:val="00C9194C"/>
    <w:rsid w:val="00C92654"/>
    <w:rsid w:val="00C9463F"/>
    <w:rsid w:val="00C956F8"/>
    <w:rsid w:val="00C966C6"/>
    <w:rsid w:val="00C976D9"/>
    <w:rsid w:val="00CA2078"/>
    <w:rsid w:val="00CA37F7"/>
    <w:rsid w:val="00CA4A4A"/>
    <w:rsid w:val="00CA5871"/>
    <w:rsid w:val="00CB127E"/>
    <w:rsid w:val="00CB35AA"/>
    <w:rsid w:val="00CB3D22"/>
    <w:rsid w:val="00CB413B"/>
    <w:rsid w:val="00CB5C75"/>
    <w:rsid w:val="00CC0DEE"/>
    <w:rsid w:val="00CC20CA"/>
    <w:rsid w:val="00CC2C4C"/>
    <w:rsid w:val="00CC3B43"/>
    <w:rsid w:val="00CC3DC8"/>
    <w:rsid w:val="00CC3DD5"/>
    <w:rsid w:val="00CC5DF4"/>
    <w:rsid w:val="00CC60D6"/>
    <w:rsid w:val="00CC7644"/>
    <w:rsid w:val="00CD0922"/>
    <w:rsid w:val="00CD15E9"/>
    <w:rsid w:val="00CD4698"/>
    <w:rsid w:val="00CD5C4B"/>
    <w:rsid w:val="00CE103A"/>
    <w:rsid w:val="00CE4A72"/>
    <w:rsid w:val="00CF318A"/>
    <w:rsid w:val="00CF3D1A"/>
    <w:rsid w:val="00CF3E92"/>
    <w:rsid w:val="00CF45E7"/>
    <w:rsid w:val="00D0156B"/>
    <w:rsid w:val="00D01988"/>
    <w:rsid w:val="00D036A3"/>
    <w:rsid w:val="00D11645"/>
    <w:rsid w:val="00D21471"/>
    <w:rsid w:val="00D21EA1"/>
    <w:rsid w:val="00D234A4"/>
    <w:rsid w:val="00D27E0A"/>
    <w:rsid w:val="00D347B5"/>
    <w:rsid w:val="00D40D69"/>
    <w:rsid w:val="00D45404"/>
    <w:rsid w:val="00D4795D"/>
    <w:rsid w:val="00D51B41"/>
    <w:rsid w:val="00D56F29"/>
    <w:rsid w:val="00D63265"/>
    <w:rsid w:val="00D6438B"/>
    <w:rsid w:val="00D64EEB"/>
    <w:rsid w:val="00D66F3C"/>
    <w:rsid w:val="00D704AE"/>
    <w:rsid w:val="00D73CFC"/>
    <w:rsid w:val="00D7651D"/>
    <w:rsid w:val="00D81522"/>
    <w:rsid w:val="00D820E2"/>
    <w:rsid w:val="00D8271A"/>
    <w:rsid w:val="00D848EC"/>
    <w:rsid w:val="00D8718F"/>
    <w:rsid w:val="00D93FE3"/>
    <w:rsid w:val="00DA1403"/>
    <w:rsid w:val="00DA2D25"/>
    <w:rsid w:val="00DB1524"/>
    <w:rsid w:val="00DB1A19"/>
    <w:rsid w:val="00DB49B9"/>
    <w:rsid w:val="00DB4D38"/>
    <w:rsid w:val="00DB5221"/>
    <w:rsid w:val="00DB640B"/>
    <w:rsid w:val="00DB7C6B"/>
    <w:rsid w:val="00DC1356"/>
    <w:rsid w:val="00DC14FB"/>
    <w:rsid w:val="00DC2BFC"/>
    <w:rsid w:val="00DC2D39"/>
    <w:rsid w:val="00DC32CF"/>
    <w:rsid w:val="00DC564F"/>
    <w:rsid w:val="00DD05D7"/>
    <w:rsid w:val="00DD558A"/>
    <w:rsid w:val="00DD5FF9"/>
    <w:rsid w:val="00DD70F3"/>
    <w:rsid w:val="00DD7718"/>
    <w:rsid w:val="00DE079A"/>
    <w:rsid w:val="00DE259E"/>
    <w:rsid w:val="00DE7A7B"/>
    <w:rsid w:val="00DE7D6E"/>
    <w:rsid w:val="00DF2C81"/>
    <w:rsid w:val="00DF3F82"/>
    <w:rsid w:val="00DF4FC0"/>
    <w:rsid w:val="00E024A3"/>
    <w:rsid w:val="00E02CC3"/>
    <w:rsid w:val="00E02FFA"/>
    <w:rsid w:val="00E04716"/>
    <w:rsid w:val="00E047B9"/>
    <w:rsid w:val="00E04E70"/>
    <w:rsid w:val="00E0646E"/>
    <w:rsid w:val="00E07EFE"/>
    <w:rsid w:val="00E124B6"/>
    <w:rsid w:val="00E14E7F"/>
    <w:rsid w:val="00E15BA0"/>
    <w:rsid w:val="00E16887"/>
    <w:rsid w:val="00E16DDE"/>
    <w:rsid w:val="00E17F21"/>
    <w:rsid w:val="00E20A63"/>
    <w:rsid w:val="00E21BEA"/>
    <w:rsid w:val="00E25A12"/>
    <w:rsid w:val="00E30372"/>
    <w:rsid w:val="00E33820"/>
    <w:rsid w:val="00E34041"/>
    <w:rsid w:val="00E4138E"/>
    <w:rsid w:val="00E413DC"/>
    <w:rsid w:val="00E45409"/>
    <w:rsid w:val="00E47AF4"/>
    <w:rsid w:val="00E52408"/>
    <w:rsid w:val="00E556C4"/>
    <w:rsid w:val="00E62B3B"/>
    <w:rsid w:val="00E662D3"/>
    <w:rsid w:val="00E6671E"/>
    <w:rsid w:val="00E701CB"/>
    <w:rsid w:val="00E70DB0"/>
    <w:rsid w:val="00E72246"/>
    <w:rsid w:val="00E73492"/>
    <w:rsid w:val="00E735DA"/>
    <w:rsid w:val="00E7694A"/>
    <w:rsid w:val="00E76A9D"/>
    <w:rsid w:val="00E86017"/>
    <w:rsid w:val="00E97377"/>
    <w:rsid w:val="00EA0521"/>
    <w:rsid w:val="00EA17F9"/>
    <w:rsid w:val="00EA57AE"/>
    <w:rsid w:val="00EA6525"/>
    <w:rsid w:val="00EA6FBA"/>
    <w:rsid w:val="00EB20F3"/>
    <w:rsid w:val="00EB3F58"/>
    <w:rsid w:val="00EB52DE"/>
    <w:rsid w:val="00EB54F7"/>
    <w:rsid w:val="00EB5791"/>
    <w:rsid w:val="00EB7235"/>
    <w:rsid w:val="00EC0BDE"/>
    <w:rsid w:val="00EC1289"/>
    <w:rsid w:val="00EC1A11"/>
    <w:rsid w:val="00EC3829"/>
    <w:rsid w:val="00EC43BF"/>
    <w:rsid w:val="00EC4FBA"/>
    <w:rsid w:val="00EC568E"/>
    <w:rsid w:val="00EC79E7"/>
    <w:rsid w:val="00EC7BF1"/>
    <w:rsid w:val="00ED1A45"/>
    <w:rsid w:val="00ED23D8"/>
    <w:rsid w:val="00ED3631"/>
    <w:rsid w:val="00ED3F2E"/>
    <w:rsid w:val="00ED5CE0"/>
    <w:rsid w:val="00ED7BEE"/>
    <w:rsid w:val="00EE20C5"/>
    <w:rsid w:val="00EE2136"/>
    <w:rsid w:val="00EE2A5B"/>
    <w:rsid w:val="00EE2A63"/>
    <w:rsid w:val="00EE36AF"/>
    <w:rsid w:val="00EE6B26"/>
    <w:rsid w:val="00EE6C68"/>
    <w:rsid w:val="00EE6CE6"/>
    <w:rsid w:val="00EE76E7"/>
    <w:rsid w:val="00EF263C"/>
    <w:rsid w:val="00EF33BF"/>
    <w:rsid w:val="00EF3844"/>
    <w:rsid w:val="00EF3CF9"/>
    <w:rsid w:val="00EF66D1"/>
    <w:rsid w:val="00EF7B2D"/>
    <w:rsid w:val="00F04096"/>
    <w:rsid w:val="00F06A1A"/>
    <w:rsid w:val="00F0727E"/>
    <w:rsid w:val="00F106E2"/>
    <w:rsid w:val="00F11A2E"/>
    <w:rsid w:val="00F12867"/>
    <w:rsid w:val="00F13CE5"/>
    <w:rsid w:val="00F171B1"/>
    <w:rsid w:val="00F219DC"/>
    <w:rsid w:val="00F2268E"/>
    <w:rsid w:val="00F2547E"/>
    <w:rsid w:val="00F25918"/>
    <w:rsid w:val="00F2772F"/>
    <w:rsid w:val="00F30692"/>
    <w:rsid w:val="00F3253C"/>
    <w:rsid w:val="00F36B14"/>
    <w:rsid w:val="00F41C1E"/>
    <w:rsid w:val="00F438CA"/>
    <w:rsid w:val="00F467F0"/>
    <w:rsid w:val="00F5014D"/>
    <w:rsid w:val="00F50B0F"/>
    <w:rsid w:val="00F51444"/>
    <w:rsid w:val="00F524FA"/>
    <w:rsid w:val="00F525C2"/>
    <w:rsid w:val="00F54B6E"/>
    <w:rsid w:val="00F5742D"/>
    <w:rsid w:val="00F611C8"/>
    <w:rsid w:val="00F615F7"/>
    <w:rsid w:val="00F61A4D"/>
    <w:rsid w:val="00F74CB0"/>
    <w:rsid w:val="00F75B61"/>
    <w:rsid w:val="00F76D65"/>
    <w:rsid w:val="00F83246"/>
    <w:rsid w:val="00F85A86"/>
    <w:rsid w:val="00F87D34"/>
    <w:rsid w:val="00F91882"/>
    <w:rsid w:val="00F94007"/>
    <w:rsid w:val="00F9450C"/>
    <w:rsid w:val="00F956FE"/>
    <w:rsid w:val="00FB0D4F"/>
    <w:rsid w:val="00FB0D69"/>
    <w:rsid w:val="00FB19D2"/>
    <w:rsid w:val="00FB251A"/>
    <w:rsid w:val="00FB25B0"/>
    <w:rsid w:val="00FB5193"/>
    <w:rsid w:val="00FB5370"/>
    <w:rsid w:val="00FB602E"/>
    <w:rsid w:val="00FB646C"/>
    <w:rsid w:val="00FB7288"/>
    <w:rsid w:val="00FC1437"/>
    <w:rsid w:val="00FC568B"/>
    <w:rsid w:val="00FC6530"/>
    <w:rsid w:val="00FC6728"/>
    <w:rsid w:val="00FC67C8"/>
    <w:rsid w:val="00FC7F71"/>
    <w:rsid w:val="00FD0405"/>
    <w:rsid w:val="00FD1C99"/>
    <w:rsid w:val="00FD4A4B"/>
    <w:rsid w:val="00FE42D2"/>
    <w:rsid w:val="00FE5346"/>
    <w:rsid w:val="00FE733D"/>
    <w:rsid w:val="00FE7F42"/>
    <w:rsid w:val="00FF16DD"/>
    <w:rsid w:val="00FF25C9"/>
    <w:rsid w:val="00FF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8CD"/>
    <w:rPr>
      <w:rFonts w:ascii="Times New Roman" w:eastAsia="Times New Roman" w:hAnsi="Times New Roman"/>
      <w:sz w:val="24"/>
      <w:szCs w:val="24"/>
      <w:lang w:val="uk-UA" w:eastAsia="pl-PL"/>
    </w:rPr>
  </w:style>
  <w:style w:type="paragraph" w:styleId="Heading1">
    <w:name w:val="heading 1"/>
    <w:basedOn w:val="Header"/>
    <w:next w:val="Normal"/>
    <w:link w:val="Heading1Char"/>
    <w:uiPriority w:val="99"/>
    <w:qFormat/>
    <w:rsid w:val="001C33D6"/>
    <w:pPr>
      <w:framePr w:hSpace="0" w:wrap="auto" w:hAnchor="text" w:yAlign="inline"/>
      <w:numPr>
        <w:numId w:val="7"/>
      </w:numPr>
      <w:spacing w:line="276" w:lineRule="auto"/>
      <w:outlineLvl w:val="0"/>
    </w:pPr>
  </w:style>
  <w:style w:type="paragraph" w:styleId="Heading3">
    <w:name w:val="heading 3"/>
    <w:basedOn w:val="Normal"/>
    <w:next w:val="Normal"/>
    <w:link w:val="Heading3Char"/>
    <w:uiPriority w:val="99"/>
    <w:qFormat/>
    <w:rsid w:val="0056690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en-US" w:eastAsia="uk-U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72F24"/>
    <w:pPr>
      <w:keepNext/>
      <w:keepLines/>
      <w:spacing w:before="40"/>
      <w:outlineLvl w:val="8"/>
    </w:pPr>
    <w:rPr>
      <w:rFonts w:ascii="Calibri Light" w:hAnsi="Calibri Light"/>
      <w:i/>
      <w:iCs/>
      <w:color w:val="272727"/>
      <w:sz w:val="21"/>
      <w:szCs w:val="21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C33D6"/>
    <w:rPr>
      <w:rFonts w:ascii="Arial" w:hAnsi="Arial" w:cs="Times New Roman"/>
      <w:b/>
      <w:sz w:val="20"/>
      <w:lang w:eastAsia="pl-PL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66900"/>
    <w:rPr>
      <w:rFonts w:ascii="Calibri Light" w:hAnsi="Calibri Light" w:cs="Times New Roman"/>
      <w:b/>
      <w:sz w:val="2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72F24"/>
    <w:rPr>
      <w:rFonts w:ascii="Calibri Light" w:hAnsi="Calibri Light" w:cs="Times New Roman"/>
      <w:i/>
      <w:color w:val="272727"/>
      <w:sz w:val="21"/>
      <w:lang w:eastAsia="pl-PL"/>
    </w:rPr>
  </w:style>
  <w:style w:type="character" w:customStyle="1" w:styleId="Kasia">
    <w:name w:val="Kasia"/>
    <w:uiPriority w:val="99"/>
    <w:semiHidden/>
    <w:rsid w:val="00A148CD"/>
    <w:rPr>
      <w:rFonts w:ascii="Verdana" w:hAnsi="Verdana"/>
      <w:color w:val="auto"/>
      <w:sz w:val="20"/>
      <w:u w:val="none"/>
    </w:rPr>
  </w:style>
  <w:style w:type="paragraph" w:styleId="Header">
    <w:name w:val="header"/>
    <w:basedOn w:val="Normal"/>
    <w:link w:val="HeaderChar"/>
    <w:uiPriority w:val="99"/>
    <w:rsid w:val="00A148CD"/>
    <w:pPr>
      <w:framePr w:hSpace="141" w:wrap="around" w:hAnchor="margin" w:y="426"/>
      <w:numPr>
        <w:numId w:val="1"/>
      </w:numPr>
      <w:ind w:left="313"/>
    </w:pPr>
    <w:rPr>
      <w:rFonts w:ascii="Arial" w:hAnsi="Arial"/>
      <w:b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148CD"/>
    <w:rPr>
      <w:rFonts w:ascii="Arial" w:hAnsi="Arial" w:cs="Times New Roman"/>
      <w:b/>
      <w:sz w:val="20"/>
      <w:lang w:eastAsia="pl-PL"/>
    </w:rPr>
  </w:style>
  <w:style w:type="table" w:styleId="TableGrid">
    <w:name w:val="Table Grid"/>
    <w:basedOn w:val="TableNormal"/>
    <w:uiPriority w:val="99"/>
    <w:rsid w:val="00A148CD"/>
    <w:rPr>
      <w:rFonts w:ascii="Times New Roman" w:eastAsia="Times New Roman" w:hAnsi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33517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35178"/>
    <w:rPr>
      <w:rFonts w:ascii="Times New Roman" w:hAnsi="Times New Roman" w:cs="Times New Roman"/>
      <w:sz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335178"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335178"/>
    <w:pPr>
      <w:spacing w:line="120" w:lineRule="atLeast"/>
      <w:jc w:val="center"/>
    </w:pPr>
    <w:rPr>
      <w:b/>
      <w:sz w:val="40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335178"/>
    <w:rPr>
      <w:rFonts w:ascii="Times New Roman" w:hAnsi="Times New Roman" w:cs="Times New Roman"/>
      <w:b/>
      <w:sz w:val="20"/>
      <w:lang w:eastAsia="pl-PL"/>
    </w:rPr>
  </w:style>
  <w:style w:type="paragraph" w:styleId="ListParagraph">
    <w:name w:val="List Paragraph"/>
    <w:basedOn w:val="Normal"/>
    <w:uiPriority w:val="99"/>
    <w:qFormat/>
    <w:rsid w:val="00FC143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BE2E51"/>
    <w:pPr>
      <w:tabs>
        <w:tab w:val="center" w:pos="4536"/>
        <w:tab w:val="right" w:pos="9072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E2E51"/>
    <w:rPr>
      <w:rFonts w:ascii="Times New Roman" w:hAnsi="Times New Roman" w:cs="Times New Roman"/>
      <w:sz w:val="24"/>
      <w:lang w:eastAsia="pl-PL"/>
    </w:rPr>
  </w:style>
  <w:style w:type="character" w:styleId="Hyperlink">
    <w:name w:val="Hyperlink"/>
    <w:basedOn w:val="DefaultParagraphFont"/>
    <w:uiPriority w:val="99"/>
    <w:rsid w:val="00A05A4F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219DC"/>
    <w:rPr>
      <w:rFonts w:ascii="Segoe UI" w:hAnsi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19DC"/>
    <w:rPr>
      <w:rFonts w:ascii="Segoe UI" w:hAnsi="Segoe UI" w:cs="Times New Roman"/>
      <w:sz w:val="18"/>
      <w:lang w:eastAsia="pl-PL"/>
    </w:rPr>
  </w:style>
  <w:style w:type="paragraph" w:styleId="NoSpacing">
    <w:name w:val="No Spacing"/>
    <w:uiPriority w:val="99"/>
    <w:qFormat/>
    <w:rsid w:val="00B74D93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uiPriority w:val="99"/>
    <w:rsid w:val="009D0122"/>
    <w:rPr>
      <w:rFonts w:ascii="Arial CE Normalny" w:hAnsi="Arial CE Normalny"/>
      <w:sz w:val="1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0122"/>
    <w:rPr>
      <w:rFonts w:ascii="Arial CE Normalny" w:hAnsi="Arial CE Normalny" w:cs="Times New Roman"/>
      <w:sz w:val="20"/>
      <w:lang w:eastAsia="pl-PL"/>
    </w:rPr>
  </w:style>
  <w:style w:type="paragraph" w:customStyle="1" w:styleId="Style33">
    <w:name w:val="Style33"/>
    <w:basedOn w:val="Normal"/>
    <w:uiPriority w:val="99"/>
    <w:rsid w:val="00CD0922"/>
    <w:pPr>
      <w:widowControl w:val="0"/>
      <w:autoSpaceDE w:val="0"/>
      <w:autoSpaceDN w:val="0"/>
      <w:adjustRightInd w:val="0"/>
    </w:pPr>
    <w:rPr>
      <w:rFonts w:ascii="Verdana" w:hAnsi="Verdana" w:cs="Verdana"/>
      <w:lang w:eastAsia="uk-UA"/>
    </w:rPr>
  </w:style>
  <w:style w:type="character" w:customStyle="1" w:styleId="FontStyle56">
    <w:name w:val="Font Style56"/>
    <w:uiPriority w:val="99"/>
    <w:rsid w:val="00CD0922"/>
    <w:rPr>
      <w:rFonts w:ascii="Arial" w:hAnsi="Arial"/>
      <w:b/>
      <w:sz w:val="26"/>
    </w:rPr>
  </w:style>
  <w:style w:type="paragraph" w:customStyle="1" w:styleId="Style31">
    <w:name w:val="Style31"/>
    <w:basedOn w:val="Normal"/>
    <w:uiPriority w:val="99"/>
    <w:rsid w:val="00CD0922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Verdana" w:hAnsi="Verdana" w:cs="Verdana"/>
      <w:lang w:eastAsia="uk-UA"/>
    </w:rPr>
  </w:style>
  <w:style w:type="paragraph" w:customStyle="1" w:styleId="Style32">
    <w:name w:val="Style32"/>
    <w:basedOn w:val="Normal"/>
    <w:uiPriority w:val="99"/>
    <w:rsid w:val="00CD0922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Verdana" w:hAnsi="Verdana" w:cs="Verdana"/>
      <w:lang w:eastAsia="uk-UA"/>
    </w:rPr>
  </w:style>
  <w:style w:type="character" w:customStyle="1" w:styleId="FontStyle50">
    <w:name w:val="Font Style50"/>
    <w:uiPriority w:val="99"/>
    <w:rsid w:val="00CD0922"/>
    <w:rPr>
      <w:rFonts w:ascii="Verdana" w:hAnsi="Verdana"/>
      <w:sz w:val="14"/>
    </w:rPr>
  </w:style>
  <w:style w:type="paragraph" w:customStyle="1" w:styleId="Style28">
    <w:name w:val="Style28"/>
    <w:basedOn w:val="Normal"/>
    <w:uiPriority w:val="99"/>
    <w:rsid w:val="00CD0922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Verdana" w:hAnsi="Verdana" w:cs="Verdana"/>
      <w:lang w:eastAsia="uk-UA"/>
    </w:rPr>
  </w:style>
  <w:style w:type="paragraph" w:customStyle="1" w:styleId="Style8">
    <w:name w:val="Style8"/>
    <w:basedOn w:val="Normal"/>
    <w:uiPriority w:val="99"/>
    <w:rsid w:val="00CC3B43"/>
    <w:pPr>
      <w:widowControl w:val="0"/>
      <w:autoSpaceDE w:val="0"/>
      <w:autoSpaceDN w:val="0"/>
      <w:adjustRightInd w:val="0"/>
      <w:spacing w:line="218" w:lineRule="exact"/>
    </w:pPr>
    <w:rPr>
      <w:rFonts w:ascii="Verdana" w:hAnsi="Verdana" w:cs="Verdana"/>
      <w:lang w:eastAsia="uk-UA"/>
    </w:rPr>
  </w:style>
  <w:style w:type="character" w:customStyle="1" w:styleId="FontStyle47">
    <w:name w:val="Font Style47"/>
    <w:uiPriority w:val="99"/>
    <w:rsid w:val="00CC3B43"/>
    <w:rPr>
      <w:rFonts w:ascii="Verdana" w:hAnsi="Verdana"/>
      <w:b/>
      <w:sz w:val="14"/>
    </w:rPr>
  </w:style>
  <w:style w:type="character" w:styleId="PlaceholderText">
    <w:name w:val="Placeholder Text"/>
    <w:basedOn w:val="DefaultParagraphFont"/>
    <w:uiPriority w:val="99"/>
    <w:semiHidden/>
    <w:rsid w:val="00FB7288"/>
    <w:rPr>
      <w:rFonts w:cs="Times New Roman"/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12526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252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25268"/>
    <w:rPr>
      <w:rFonts w:ascii="Times New Roman" w:hAnsi="Times New Roman" w:cs="Times New Roman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25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25268"/>
    <w:rPr>
      <w:b/>
      <w:bCs/>
    </w:rPr>
  </w:style>
  <w:style w:type="character" w:styleId="FollowedHyperlink">
    <w:name w:val="FollowedHyperlink"/>
    <w:basedOn w:val="DefaultParagraphFont"/>
    <w:uiPriority w:val="99"/>
    <w:semiHidden/>
    <w:rsid w:val="00FB5193"/>
    <w:rPr>
      <w:rFonts w:cs="Times New Roman"/>
      <w:color w:val="800080"/>
      <w:u w:val="single"/>
    </w:rPr>
  </w:style>
  <w:style w:type="character" w:customStyle="1" w:styleId="3">
    <w:name w:val="Знак Знак3"/>
    <w:uiPriority w:val="99"/>
    <w:semiHidden/>
    <w:locked/>
    <w:rsid w:val="00BB7F9D"/>
    <w:rPr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0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0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tc-kiev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126</TotalTime>
  <Pages>4</Pages>
  <Words>6538</Words>
  <Characters>3727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</dc:creator>
  <cp:keywords/>
  <dc:description/>
  <cp:lastModifiedBy>Kononenko</cp:lastModifiedBy>
  <cp:revision>56</cp:revision>
  <cp:lastPrinted>2025-04-29T10:23:00Z</cp:lastPrinted>
  <dcterms:created xsi:type="dcterms:W3CDTF">2023-11-14T13:26:00Z</dcterms:created>
  <dcterms:modified xsi:type="dcterms:W3CDTF">2025-04-29T10:23:00Z</dcterms:modified>
</cp:coreProperties>
</file>